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0F1A" w14:textId="77777777" w:rsidR="00EA0863" w:rsidRPr="00073C1B" w:rsidRDefault="00EA0863" w:rsidP="00073C1B">
      <w:pPr>
        <w:pStyle w:val="BodyText"/>
        <w:spacing w:before="6"/>
        <w:rPr>
          <w:sz w:val="40"/>
          <w:szCs w:val="28"/>
        </w:rPr>
      </w:pPr>
      <w:bookmarkStart w:id="0" w:name="_Toc63429921"/>
      <w:bookmarkStart w:id="1" w:name="_Toc129024302"/>
    </w:p>
    <w:p w14:paraId="2A0689D2" w14:textId="405023F4" w:rsidR="000B5DC6" w:rsidRDefault="000B5DC6" w:rsidP="000B5DC6">
      <w:pPr>
        <w:pStyle w:val="Heading1"/>
        <w:numPr>
          <w:ilvl w:val="0"/>
          <w:numId w:val="0"/>
        </w:numPr>
        <w:tabs>
          <w:tab w:val="left" w:pos="3540"/>
        </w:tabs>
        <w:ind w:left="1380"/>
      </w:pPr>
      <w:r>
        <w:t>APPENDIX</w:t>
      </w:r>
      <w:r>
        <w:rPr>
          <w:spacing w:val="-4"/>
        </w:rPr>
        <w:t xml:space="preserve"> </w:t>
      </w:r>
      <w:r>
        <w:t>A</w:t>
      </w:r>
      <w:r>
        <w:tab/>
      </w:r>
      <w:r>
        <w:rPr>
          <w:spacing w:val="-3"/>
        </w:rPr>
        <w:t>APPLICATION</w:t>
      </w:r>
      <w:r>
        <w:rPr>
          <w:spacing w:val="-2"/>
        </w:rPr>
        <w:t xml:space="preserve"> </w:t>
      </w:r>
      <w:r>
        <w:t>FORM</w:t>
      </w:r>
      <w:bookmarkEnd w:id="0"/>
      <w:bookmarkEnd w:id="1"/>
    </w:p>
    <w:p w14:paraId="15B574A6" w14:textId="77777777" w:rsidR="000B5DC6" w:rsidRDefault="000B5DC6" w:rsidP="000B5DC6">
      <w:pPr>
        <w:pStyle w:val="BodyText"/>
        <w:spacing w:before="6"/>
        <w:rPr>
          <w:b/>
          <w:sz w:val="40"/>
          <w:szCs w:val="28"/>
        </w:rPr>
      </w:pPr>
    </w:p>
    <w:p w14:paraId="6D48C15E" w14:textId="77777777" w:rsidR="000B5DC6" w:rsidRDefault="000B5DC6" w:rsidP="00073C1B">
      <w:pPr>
        <w:pStyle w:val="Heading2"/>
      </w:pPr>
      <w:r w:rsidRPr="00B341D9">
        <w:t>PART 1 – Applicant</w:t>
      </w:r>
    </w:p>
    <w:p w14:paraId="1B2F34C7" w14:textId="77777777" w:rsidR="000B5DC6" w:rsidRPr="00073C1B" w:rsidRDefault="000B5DC6" w:rsidP="000B5DC6">
      <w:pPr>
        <w:ind w:left="952"/>
        <w:rPr>
          <w:b/>
          <w:color w:val="1F487C"/>
          <w:sz w:val="28"/>
          <w:szCs w:val="28"/>
        </w:rPr>
      </w:pPr>
    </w:p>
    <w:p w14:paraId="7D08730E" w14:textId="5C5E6BFA" w:rsidR="000B5DC6" w:rsidRPr="00073C1B" w:rsidRDefault="00F60770" w:rsidP="00073C1B">
      <w:pPr>
        <w:pStyle w:val="ListParagraph"/>
        <w:numPr>
          <w:ilvl w:val="0"/>
          <w:numId w:val="26"/>
        </w:numPr>
        <w:spacing w:before="33"/>
        <w:rPr>
          <w:b/>
          <w:color w:val="1F487C"/>
          <w:sz w:val="28"/>
          <w:szCs w:val="28"/>
        </w:rPr>
      </w:pPr>
      <w:r w:rsidRPr="00073C1B">
        <w:rPr>
          <w:b/>
          <w:color w:val="1F487C"/>
          <w:sz w:val="28"/>
          <w:szCs w:val="28"/>
        </w:rPr>
        <w:t>Application details</w:t>
      </w:r>
    </w:p>
    <w:p w14:paraId="4832EC34" w14:textId="77777777" w:rsidR="000B5DC6" w:rsidRDefault="000B5DC6" w:rsidP="000B5DC6">
      <w:pPr>
        <w:pStyle w:val="BodyText"/>
        <w:spacing w:before="9"/>
        <w:rPr>
          <w:b/>
          <w:sz w:val="9"/>
        </w:rPr>
      </w:pPr>
    </w:p>
    <w:tbl>
      <w:tblPr>
        <w:tblW w:w="0" w:type="auto"/>
        <w:tblInd w:w="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8"/>
        <w:gridCol w:w="5276"/>
      </w:tblGrid>
      <w:tr w:rsidR="000B5DC6" w14:paraId="4CD99530" w14:textId="77777777" w:rsidTr="000B5DC6">
        <w:trPr>
          <w:trHeight w:val="537"/>
        </w:trPr>
        <w:tc>
          <w:tcPr>
            <w:tcW w:w="4088" w:type="dxa"/>
            <w:shd w:val="clear" w:color="auto" w:fill="8DB3E2" w:themeFill="text2" w:themeFillTint="66"/>
          </w:tcPr>
          <w:p w14:paraId="649C5424" w14:textId="77777777" w:rsidR="000B5DC6" w:rsidRDefault="000B5DC6" w:rsidP="000B5DC6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Applicant Name</w:t>
            </w:r>
          </w:p>
          <w:p w14:paraId="5C54CD55" w14:textId="77777777" w:rsidR="000B5DC6" w:rsidRDefault="000B5DC6" w:rsidP="000B5DC6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(Last Name, First Name)</w:t>
            </w:r>
          </w:p>
        </w:tc>
        <w:tc>
          <w:tcPr>
            <w:tcW w:w="5276" w:type="dxa"/>
          </w:tcPr>
          <w:p w14:paraId="3C561111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0D395090" w14:textId="77777777" w:rsidTr="000B5DC6">
        <w:trPr>
          <w:trHeight w:val="513"/>
        </w:trPr>
        <w:tc>
          <w:tcPr>
            <w:tcW w:w="4088" w:type="dxa"/>
            <w:shd w:val="clear" w:color="auto" w:fill="8DB3E2" w:themeFill="text2" w:themeFillTint="66"/>
          </w:tcPr>
          <w:p w14:paraId="523D2E60" w14:textId="677D6E8D" w:rsidR="000B5DC6" w:rsidRDefault="000B5DC6" w:rsidP="000B5DC6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Organisation</w:t>
            </w:r>
            <w:r w:rsidR="00E7360C">
              <w:rPr>
                <w:b/>
              </w:rPr>
              <w:t>/</w:t>
            </w:r>
            <w:r w:rsidR="00C43780">
              <w:rPr>
                <w:b/>
              </w:rPr>
              <w:t xml:space="preserve">higher </w:t>
            </w:r>
            <w:r w:rsidR="00E7360C">
              <w:rPr>
                <w:b/>
              </w:rPr>
              <w:t>educational institution</w:t>
            </w:r>
            <w:r w:rsidR="00F60770">
              <w:rPr>
                <w:b/>
              </w:rPr>
              <w:t>/university</w:t>
            </w:r>
          </w:p>
        </w:tc>
        <w:tc>
          <w:tcPr>
            <w:tcW w:w="5276" w:type="dxa"/>
          </w:tcPr>
          <w:p w14:paraId="1028EDD9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76F36830" w14:textId="77777777" w:rsidTr="000B5DC6">
        <w:trPr>
          <w:trHeight w:val="513"/>
        </w:trPr>
        <w:tc>
          <w:tcPr>
            <w:tcW w:w="4088" w:type="dxa"/>
            <w:shd w:val="clear" w:color="auto" w:fill="8DB3E2" w:themeFill="text2" w:themeFillTint="66"/>
          </w:tcPr>
          <w:p w14:paraId="67EFBBE4" w14:textId="77777777" w:rsidR="006439B7" w:rsidRDefault="000B5DC6" w:rsidP="005E5A43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Award category applied for</w:t>
            </w:r>
            <w:r w:rsidR="00F60770">
              <w:rPr>
                <w:b/>
              </w:rPr>
              <w:t>:</w:t>
            </w:r>
            <w:r>
              <w:rPr>
                <w:b/>
              </w:rPr>
              <w:t xml:space="preserve"> PhD or Student</w:t>
            </w:r>
            <w:r w:rsidR="005E5A43">
              <w:rPr>
                <w:b/>
              </w:rPr>
              <w:t xml:space="preserve">. </w:t>
            </w:r>
          </w:p>
          <w:p w14:paraId="6AD456A9" w14:textId="73080FB0" w:rsidR="000B5DC6" w:rsidRDefault="005E5A43" w:rsidP="005E5A43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I</w:t>
            </w:r>
            <w:r w:rsidR="00CA2F8B">
              <w:rPr>
                <w:b/>
              </w:rPr>
              <w:t xml:space="preserve">n the case of Student, please clarify </w:t>
            </w:r>
            <w:r w:rsidR="00B751AA">
              <w:rPr>
                <w:b/>
              </w:rPr>
              <w:t xml:space="preserve">whether </w:t>
            </w:r>
            <w:r w:rsidR="00CA2F8B">
              <w:rPr>
                <w:b/>
              </w:rPr>
              <w:t>you defended Master or Bachelor thesis</w:t>
            </w:r>
            <w:r w:rsidR="00E7360C">
              <w:rPr>
                <w:b/>
              </w:rPr>
              <w:t>.</w:t>
            </w:r>
          </w:p>
        </w:tc>
        <w:tc>
          <w:tcPr>
            <w:tcW w:w="5276" w:type="dxa"/>
          </w:tcPr>
          <w:p w14:paraId="6F0D93FE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77D4E9FC" w14:textId="77777777" w:rsidTr="000B5DC6">
        <w:trPr>
          <w:trHeight w:val="806"/>
        </w:trPr>
        <w:tc>
          <w:tcPr>
            <w:tcW w:w="4088" w:type="dxa"/>
            <w:shd w:val="clear" w:color="auto" w:fill="8DB3E2" w:themeFill="text2" w:themeFillTint="66"/>
          </w:tcPr>
          <w:p w14:paraId="201EEBEA" w14:textId="54D70743" w:rsidR="000B5DC6" w:rsidRPr="006E2DEF" w:rsidRDefault="000B5DC6" w:rsidP="006439B7">
            <w:pPr>
              <w:pStyle w:val="TableParagraph"/>
              <w:spacing w:before="110"/>
              <w:ind w:left="107"/>
              <w:rPr>
                <w:b/>
                <w:i/>
                <w:u w:val="single"/>
              </w:rPr>
            </w:pPr>
            <w:r>
              <w:rPr>
                <w:b/>
              </w:rPr>
              <w:t>Thesis Title</w:t>
            </w:r>
          </w:p>
        </w:tc>
        <w:tc>
          <w:tcPr>
            <w:tcW w:w="5276" w:type="dxa"/>
          </w:tcPr>
          <w:p w14:paraId="5D4D4174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32F2" w14:paraId="37C67577" w14:textId="77777777" w:rsidTr="000B5DC6">
        <w:trPr>
          <w:trHeight w:val="492"/>
        </w:trPr>
        <w:tc>
          <w:tcPr>
            <w:tcW w:w="4088" w:type="dxa"/>
            <w:shd w:val="clear" w:color="auto" w:fill="8DB3E2" w:themeFill="text2" w:themeFillTint="66"/>
          </w:tcPr>
          <w:p w14:paraId="10DF59AC" w14:textId="64B035E3" w:rsidR="003432F2" w:rsidRDefault="003432F2" w:rsidP="000B5DC6">
            <w:pPr>
              <w:pStyle w:val="TableParagraph"/>
              <w:spacing w:before="110"/>
              <w:ind w:left="107"/>
              <w:rPr>
                <w:b/>
              </w:rPr>
            </w:pPr>
            <w:r>
              <w:rPr>
                <w:b/>
              </w:rPr>
              <w:t>Resubmission</w:t>
            </w:r>
            <w:r w:rsidR="00F60770" w:rsidRPr="0086462E">
              <w:rPr>
                <w:bCs/>
              </w:rPr>
              <w:t xml:space="preserve"> </w:t>
            </w:r>
            <w:r w:rsidR="00F60770">
              <w:rPr>
                <w:bCs/>
              </w:rPr>
              <w:t>(</w:t>
            </w:r>
            <w:r w:rsidR="00F60770" w:rsidRPr="0086462E">
              <w:rPr>
                <w:bCs/>
              </w:rPr>
              <w:t>YES/NO</w:t>
            </w:r>
            <w:r w:rsidR="00F60770">
              <w:rPr>
                <w:bCs/>
              </w:rPr>
              <w:t>)</w:t>
            </w:r>
          </w:p>
        </w:tc>
        <w:tc>
          <w:tcPr>
            <w:tcW w:w="5276" w:type="dxa"/>
          </w:tcPr>
          <w:p w14:paraId="637FC571" w14:textId="4B6B0838" w:rsidR="003432F2" w:rsidRPr="003432F2" w:rsidRDefault="003432F2" w:rsidP="000B5DC6">
            <w:pPr>
              <w:pStyle w:val="TableParagraph"/>
              <w:rPr>
                <w:rFonts w:ascii="Times New Roman"/>
                <w:bCs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</w:tr>
      <w:tr w:rsidR="00D17BFC" w14:paraId="267E4F78" w14:textId="77777777" w:rsidTr="000B5DC6">
        <w:trPr>
          <w:trHeight w:val="492"/>
        </w:trPr>
        <w:tc>
          <w:tcPr>
            <w:tcW w:w="4088" w:type="dxa"/>
            <w:shd w:val="clear" w:color="auto" w:fill="8DB3E2" w:themeFill="text2" w:themeFillTint="66"/>
          </w:tcPr>
          <w:p w14:paraId="05D7E2A7" w14:textId="33080193" w:rsidR="00D17BFC" w:rsidRDefault="00D17BFC" w:rsidP="000B5DC6">
            <w:pPr>
              <w:pStyle w:val="TableParagraph"/>
              <w:spacing w:before="110"/>
              <w:ind w:left="107"/>
              <w:rPr>
                <w:b/>
              </w:rPr>
            </w:pPr>
            <w:r>
              <w:rPr>
                <w:b/>
              </w:rPr>
              <w:t>Diploma award date</w:t>
            </w:r>
          </w:p>
        </w:tc>
        <w:tc>
          <w:tcPr>
            <w:tcW w:w="5276" w:type="dxa"/>
          </w:tcPr>
          <w:p w14:paraId="461ECBD4" w14:textId="77777777" w:rsidR="00D17BFC" w:rsidRPr="00073C1B" w:rsidRDefault="00D17BFC" w:rsidP="000B5DC6">
            <w:pPr>
              <w:pStyle w:val="TableParagraph"/>
              <w:rPr>
                <w:b/>
              </w:rPr>
            </w:pPr>
          </w:p>
        </w:tc>
      </w:tr>
      <w:tr w:rsidR="003817EB" w14:paraId="70271437" w14:textId="77777777" w:rsidTr="000B5DC6">
        <w:trPr>
          <w:trHeight w:val="492"/>
        </w:trPr>
        <w:tc>
          <w:tcPr>
            <w:tcW w:w="4088" w:type="dxa"/>
            <w:shd w:val="clear" w:color="auto" w:fill="8DB3E2" w:themeFill="text2" w:themeFillTint="66"/>
          </w:tcPr>
          <w:p w14:paraId="38FE2CAD" w14:textId="7AEA2FA2" w:rsidR="003817EB" w:rsidRDefault="00D17BFC" w:rsidP="000B5DC6">
            <w:pPr>
              <w:pStyle w:val="TableParagraph"/>
              <w:spacing w:before="110"/>
              <w:ind w:left="107"/>
              <w:rPr>
                <w:b/>
              </w:rPr>
            </w:pPr>
            <w:r>
              <w:rPr>
                <w:b/>
              </w:rPr>
              <w:t xml:space="preserve">Thesis </w:t>
            </w:r>
            <w:r w:rsidR="00E7360C">
              <w:rPr>
                <w:b/>
              </w:rPr>
              <w:t>defence</w:t>
            </w:r>
            <w:r>
              <w:rPr>
                <w:b/>
              </w:rPr>
              <w:t xml:space="preserve"> date</w:t>
            </w:r>
          </w:p>
        </w:tc>
        <w:tc>
          <w:tcPr>
            <w:tcW w:w="5276" w:type="dxa"/>
          </w:tcPr>
          <w:p w14:paraId="0A04AB2A" w14:textId="77777777" w:rsidR="003817EB" w:rsidRPr="00073C1B" w:rsidRDefault="003817EB" w:rsidP="000B5DC6">
            <w:pPr>
              <w:pStyle w:val="TableParagraph"/>
              <w:rPr>
                <w:b/>
              </w:rPr>
            </w:pPr>
          </w:p>
        </w:tc>
      </w:tr>
      <w:tr w:rsidR="000B5DC6" w14:paraId="3859430F" w14:textId="77777777" w:rsidTr="000B5DC6">
        <w:trPr>
          <w:trHeight w:val="493"/>
        </w:trPr>
        <w:tc>
          <w:tcPr>
            <w:tcW w:w="4088" w:type="dxa"/>
            <w:shd w:val="clear" w:color="auto" w:fill="8DB3E2" w:themeFill="text2" w:themeFillTint="66"/>
          </w:tcPr>
          <w:p w14:paraId="0C2BD346" w14:textId="2122DA4F" w:rsidR="000B5DC6" w:rsidRDefault="00F60770" w:rsidP="000B5DC6">
            <w:pPr>
              <w:pStyle w:val="TableParagraph"/>
              <w:spacing w:before="112"/>
              <w:ind w:left="107"/>
              <w:rPr>
                <w:i/>
              </w:rPr>
            </w:pPr>
            <w:r>
              <w:rPr>
                <w:b/>
              </w:rPr>
              <w:t xml:space="preserve">Thesis </w:t>
            </w:r>
            <w:r w:rsidR="000B5DC6">
              <w:rPr>
                <w:b/>
              </w:rPr>
              <w:t xml:space="preserve">URL </w:t>
            </w:r>
            <w:r w:rsidR="000B5DC6">
              <w:rPr>
                <w:i/>
              </w:rPr>
              <w:t xml:space="preserve">(if </w:t>
            </w:r>
            <w:r>
              <w:rPr>
                <w:i/>
              </w:rPr>
              <w:t>not submitted as an attachment to the application e-mail</w:t>
            </w:r>
            <w:r w:rsidR="000B5DC6">
              <w:rPr>
                <w:i/>
              </w:rPr>
              <w:t>)</w:t>
            </w:r>
          </w:p>
        </w:tc>
        <w:tc>
          <w:tcPr>
            <w:tcW w:w="5276" w:type="dxa"/>
          </w:tcPr>
          <w:p w14:paraId="0854CD6B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21812372" w14:textId="77777777" w:rsidTr="000B5DC6">
        <w:trPr>
          <w:trHeight w:val="657"/>
        </w:trPr>
        <w:tc>
          <w:tcPr>
            <w:tcW w:w="4088" w:type="dxa"/>
            <w:shd w:val="clear" w:color="auto" w:fill="8DB3E2" w:themeFill="text2" w:themeFillTint="66"/>
          </w:tcPr>
          <w:p w14:paraId="536E7156" w14:textId="77777777" w:rsidR="000B5DC6" w:rsidRDefault="000B5DC6" w:rsidP="000B5DC6">
            <w:pPr>
              <w:pStyle w:val="TableParagraph"/>
              <w:spacing w:before="193"/>
              <w:ind w:left="107"/>
              <w:rPr>
                <w:i/>
              </w:rPr>
            </w:pPr>
            <w:r>
              <w:rPr>
                <w:b/>
              </w:rPr>
              <w:t xml:space="preserve">Executive Summary </w:t>
            </w:r>
            <w:r>
              <w:rPr>
                <w:i/>
              </w:rPr>
              <w:t>(max. 300 words)</w:t>
            </w:r>
          </w:p>
        </w:tc>
        <w:tc>
          <w:tcPr>
            <w:tcW w:w="5276" w:type="dxa"/>
          </w:tcPr>
          <w:p w14:paraId="4EFED6BE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2399FE2" w14:textId="5BE6325F" w:rsidR="006439B7" w:rsidRDefault="006439B7" w:rsidP="000B5DC6">
      <w:pPr>
        <w:pStyle w:val="BodyText"/>
        <w:rPr>
          <w:b/>
          <w:sz w:val="20"/>
        </w:rPr>
      </w:pPr>
    </w:p>
    <w:p w14:paraId="29275C87" w14:textId="77777777" w:rsidR="006439B7" w:rsidRDefault="006439B7">
      <w:pPr>
        <w:widowControl/>
        <w:autoSpaceDE/>
        <w:autoSpaceDN/>
        <w:rPr>
          <w:b/>
          <w:sz w:val="20"/>
        </w:rPr>
      </w:pPr>
      <w:r>
        <w:rPr>
          <w:b/>
          <w:sz w:val="20"/>
        </w:rPr>
        <w:br w:type="page"/>
      </w:r>
    </w:p>
    <w:p w14:paraId="7118B50A" w14:textId="77777777" w:rsidR="000B5DC6" w:rsidRDefault="000B5DC6" w:rsidP="000B5DC6">
      <w:pPr>
        <w:pStyle w:val="BodyText"/>
        <w:rPr>
          <w:b/>
          <w:sz w:val="20"/>
        </w:rPr>
      </w:pPr>
    </w:p>
    <w:p w14:paraId="27B78848" w14:textId="77777777" w:rsidR="000B5DC6" w:rsidRPr="00073C1B" w:rsidRDefault="000B5DC6" w:rsidP="000B5DC6">
      <w:pPr>
        <w:pStyle w:val="ListParagraph"/>
        <w:numPr>
          <w:ilvl w:val="0"/>
          <w:numId w:val="26"/>
        </w:numPr>
        <w:spacing w:before="33"/>
        <w:rPr>
          <w:b/>
          <w:color w:val="1F487C"/>
          <w:sz w:val="28"/>
          <w:szCs w:val="28"/>
        </w:rPr>
      </w:pPr>
      <w:r w:rsidRPr="00073C1B">
        <w:rPr>
          <w:b/>
          <w:color w:val="1F487C"/>
          <w:sz w:val="28"/>
          <w:szCs w:val="28"/>
        </w:rPr>
        <w:t xml:space="preserve">Self-Assessment </w:t>
      </w:r>
    </w:p>
    <w:p w14:paraId="03820A8D" w14:textId="77777777" w:rsidR="00F369F3" w:rsidRDefault="00F369F3" w:rsidP="000B5DC6">
      <w:pPr>
        <w:pStyle w:val="BodyText"/>
        <w:spacing w:before="59"/>
        <w:ind w:left="1380" w:right="595"/>
        <w:jc w:val="both"/>
        <w:rPr>
          <w:b/>
          <w:u w:val="single"/>
        </w:rPr>
      </w:pPr>
    </w:p>
    <w:tbl>
      <w:tblPr>
        <w:tblStyle w:val="GridTable4-Accent1"/>
        <w:tblW w:w="0" w:type="auto"/>
        <w:tblInd w:w="421" w:type="dxa"/>
        <w:tblLook w:val="04A0" w:firstRow="1" w:lastRow="0" w:firstColumn="1" w:lastColumn="0" w:noHBand="0" w:noVBand="1"/>
      </w:tblPr>
      <w:tblGrid>
        <w:gridCol w:w="450"/>
        <w:gridCol w:w="3224"/>
        <w:gridCol w:w="1418"/>
        <w:gridCol w:w="3686"/>
        <w:gridCol w:w="1280"/>
      </w:tblGrid>
      <w:tr w:rsidR="00073C1B" w:rsidRPr="006439B7" w14:paraId="5129E77F" w14:textId="77777777" w:rsidTr="006439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44EB10" w14:textId="77777777" w:rsidR="00073C1B" w:rsidRPr="006439B7" w:rsidRDefault="00073C1B" w:rsidP="00F369F3">
            <w:pPr>
              <w:spacing w:before="8" w:after="120"/>
              <w:rPr>
                <w:bCs w:val="0"/>
                <w:color w:val="auto"/>
              </w:rPr>
            </w:pPr>
          </w:p>
        </w:tc>
        <w:tc>
          <w:tcPr>
            <w:tcW w:w="3224" w:type="dxa"/>
            <w:vAlign w:val="center"/>
          </w:tcPr>
          <w:p w14:paraId="33FA7F1C" w14:textId="1C623FB6" w:rsidR="00073C1B" w:rsidRPr="006439B7" w:rsidRDefault="00073C1B" w:rsidP="00F369F3">
            <w:pPr>
              <w:spacing w:before="8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39B7">
              <w:t>Selection Criteria</w:t>
            </w:r>
          </w:p>
        </w:tc>
        <w:tc>
          <w:tcPr>
            <w:tcW w:w="1418" w:type="dxa"/>
          </w:tcPr>
          <w:p w14:paraId="02DA1057" w14:textId="1CF3C1CD" w:rsidR="00073C1B" w:rsidRPr="006439B7" w:rsidRDefault="00073C1B" w:rsidP="00F369F3">
            <w:pPr>
              <w:spacing w:before="8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39B7">
              <w:t>Applicant Self-Assessment (YES/NO)</w:t>
            </w:r>
          </w:p>
        </w:tc>
        <w:tc>
          <w:tcPr>
            <w:tcW w:w="3686" w:type="dxa"/>
            <w:vAlign w:val="center"/>
          </w:tcPr>
          <w:p w14:paraId="2BEB14CA" w14:textId="18EE23A4" w:rsidR="00073C1B" w:rsidRPr="006439B7" w:rsidRDefault="00073C1B" w:rsidP="00F369F3">
            <w:pPr>
              <w:spacing w:before="8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39B7">
              <w:t>Applicant Self-Assessment (max. 100 words)</w:t>
            </w:r>
          </w:p>
        </w:tc>
        <w:tc>
          <w:tcPr>
            <w:tcW w:w="1280" w:type="dxa"/>
            <w:vAlign w:val="center"/>
          </w:tcPr>
          <w:p w14:paraId="74894506" w14:textId="77777777" w:rsidR="00073C1B" w:rsidRPr="006439B7" w:rsidRDefault="00073C1B" w:rsidP="00F369F3">
            <w:pPr>
              <w:spacing w:before="8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39B7">
              <w:t>Documents Ref ID. (see table below)</w:t>
            </w:r>
          </w:p>
        </w:tc>
      </w:tr>
      <w:tr w:rsidR="00073C1B" w:rsidRPr="006439B7" w14:paraId="6B6F61EF" w14:textId="77777777" w:rsidTr="00643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A2D7C4" w14:textId="5D77F08C" w:rsidR="00073C1B" w:rsidRPr="006439B7" w:rsidRDefault="00073C1B" w:rsidP="00F369F3">
            <w:pPr>
              <w:spacing w:before="8" w:after="120"/>
              <w:rPr>
                <w:b w:val="0"/>
              </w:rPr>
            </w:pPr>
            <w:r w:rsidRPr="006439B7">
              <w:t>I.C</w:t>
            </w:r>
          </w:p>
        </w:tc>
        <w:tc>
          <w:tcPr>
            <w:tcW w:w="3224" w:type="dxa"/>
          </w:tcPr>
          <w:p w14:paraId="353C51DF" w14:textId="6D0C8AB6" w:rsidR="00073C1B" w:rsidRPr="006439B7" w:rsidRDefault="00073C1B" w:rsidP="00F369F3">
            <w:pPr>
              <w:spacing w:before="8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6439B7">
              <w:rPr>
                <w:bCs/>
              </w:rPr>
              <w:t xml:space="preserve">Applicant has contributed to scientific achievements within the area of </w:t>
            </w:r>
            <w:r w:rsidRPr="006439B7">
              <w:rPr>
                <w:b/>
              </w:rPr>
              <w:t>European Air Traffic Management and Aviation</w:t>
            </w:r>
          </w:p>
        </w:tc>
        <w:tc>
          <w:tcPr>
            <w:tcW w:w="1418" w:type="dxa"/>
          </w:tcPr>
          <w:p w14:paraId="1703EA88" w14:textId="293732A5" w:rsidR="00073C1B" w:rsidRPr="006439B7" w:rsidRDefault="00092854" w:rsidP="00F369F3">
            <w:pPr>
              <w:spacing w:before="8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4BACC6" w:themeColor="accent5"/>
                <w:u w:val="single"/>
              </w:rPr>
            </w:pPr>
            <w:r w:rsidRPr="006439B7">
              <w:rPr>
                <w:bCs/>
                <w:color w:val="4BACC6" w:themeColor="accent5"/>
                <w:u w:val="single"/>
              </w:rPr>
              <w:t>Insert text</w:t>
            </w:r>
          </w:p>
        </w:tc>
        <w:tc>
          <w:tcPr>
            <w:tcW w:w="3686" w:type="dxa"/>
          </w:tcPr>
          <w:p w14:paraId="661D9F6B" w14:textId="6530AA58" w:rsidR="00073C1B" w:rsidRPr="006439B7" w:rsidRDefault="00073C1B" w:rsidP="00F369F3">
            <w:pPr>
              <w:spacing w:before="8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u w:val="single"/>
              </w:rPr>
            </w:pPr>
            <w:r w:rsidRPr="006439B7">
              <w:rPr>
                <w:bCs/>
                <w:color w:val="4BACC6" w:themeColor="accent5"/>
                <w:u w:val="single"/>
              </w:rPr>
              <w:t>Insert text</w:t>
            </w:r>
          </w:p>
        </w:tc>
        <w:tc>
          <w:tcPr>
            <w:tcW w:w="1280" w:type="dxa"/>
          </w:tcPr>
          <w:p w14:paraId="1979A9AF" w14:textId="77777777" w:rsidR="00073C1B" w:rsidRPr="006439B7" w:rsidRDefault="00073C1B" w:rsidP="00F369F3">
            <w:pPr>
              <w:spacing w:before="8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14:paraId="57A56A54" w14:textId="77777777" w:rsidR="00F369F3" w:rsidRDefault="00F369F3" w:rsidP="000B5DC6">
      <w:pPr>
        <w:pStyle w:val="BodyText"/>
        <w:spacing w:before="59"/>
        <w:ind w:left="1380" w:right="595"/>
        <w:jc w:val="both"/>
        <w:rPr>
          <w:b/>
          <w:u w:val="single"/>
        </w:rPr>
      </w:pPr>
    </w:p>
    <w:p w14:paraId="46F3EA47" w14:textId="3E97E536" w:rsidR="000B5DC6" w:rsidRDefault="000B5DC6" w:rsidP="000B5DC6">
      <w:pPr>
        <w:pStyle w:val="BodyText"/>
        <w:spacing w:before="59"/>
        <w:ind w:left="1380" w:right="595"/>
        <w:jc w:val="both"/>
        <w:rPr>
          <w:b/>
          <w:sz w:val="28"/>
          <w:szCs w:val="28"/>
          <w:u w:val="single"/>
        </w:rPr>
      </w:pPr>
      <w:r w:rsidRPr="00073C1B">
        <w:rPr>
          <w:b/>
          <w:sz w:val="28"/>
          <w:szCs w:val="28"/>
          <w:u w:val="single"/>
        </w:rPr>
        <w:t>PhD category:</w:t>
      </w:r>
    </w:p>
    <w:p w14:paraId="5717D5DA" w14:textId="77777777" w:rsidR="00F369F3" w:rsidRPr="00073C1B" w:rsidRDefault="00F369F3" w:rsidP="000B5DC6">
      <w:pPr>
        <w:pStyle w:val="BodyText"/>
        <w:spacing w:before="59"/>
        <w:ind w:left="1380" w:right="595"/>
        <w:jc w:val="both"/>
        <w:rPr>
          <w:b/>
          <w:sz w:val="28"/>
          <w:szCs w:val="28"/>
          <w:u w:val="single"/>
        </w:rPr>
      </w:pPr>
    </w:p>
    <w:p w14:paraId="166F8182" w14:textId="77777777" w:rsidR="000B5DC6" w:rsidRPr="00853ABA" w:rsidRDefault="000B5DC6" w:rsidP="000B5DC6">
      <w:pPr>
        <w:pStyle w:val="BodyText"/>
        <w:spacing w:before="59"/>
        <w:ind w:left="1380" w:right="595"/>
        <w:jc w:val="both"/>
      </w:pPr>
      <w:r>
        <w:t>(If you are applying to the other category, please delete the following table from your Application Form)</w:t>
      </w:r>
    </w:p>
    <w:tbl>
      <w:tblPr>
        <w:tblStyle w:val="GridTable4-Accent1"/>
        <w:tblW w:w="10489" w:type="dxa"/>
        <w:tblInd w:w="421" w:type="dxa"/>
        <w:tblLook w:val="04A0" w:firstRow="1" w:lastRow="0" w:firstColumn="1" w:lastColumn="0" w:noHBand="0" w:noVBand="1"/>
      </w:tblPr>
      <w:tblGrid>
        <w:gridCol w:w="992"/>
        <w:gridCol w:w="4603"/>
        <w:gridCol w:w="3618"/>
        <w:gridCol w:w="1276"/>
      </w:tblGrid>
      <w:tr w:rsidR="000B5DC6" w:rsidRPr="006439B7" w14:paraId="786B7E96" w14:textId="77777777" w:rsidTr="000B5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EC8184A" w14:textId="77777777" w:rsidR="000B5DC6" w:rsidRPr="006439B7" w:rsidRDefault="000B5DC6" w:rsidP="000B5DC6">
            <w:pPr>
              <w:pStyle w:val="BodyText"/>
              <w:spacing w:before="8"/>
              <w:rPr>
                <w:b w:val="0"/>
              </w:rPr>
            </w:pPr>
          </w:p>
        </w:tc>
        <w:tc>
          <w:tcPr>
            <w:tcW w:w="4603" w:type="dxa"/>
            <w:vAlign w:val="center"/>
          </w:tcPr>
          <w:p w14:paraId="6D58B455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39B7">
              <w:t>Award Criteria</w:t>
            </w:r>
          </w:p>
        </w:tc>
        <w:tc>
          <w:tcPr>
            <w:tcW w:w="3618" w:type="dxa"/>
            <w:vAlign w:val="center"/>
          </w:tcPr>
          <w:p w14:paraId="7F0B1ED4" w14:textId="714F3B6E" w:rsidR="000B5DC6" w:rsidRPr="006439B7" w:rsidRDefault="000B5DC6" w:rsidP="00B235E0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39B7">
              <w:t>Applicant Self-Assessment (max</w:t>
            </w:r>
            <w:r w:rsidR="003C3E54" w:rsidRPr="006439B7">
              <w:t>.</w:t>
            </w:r>
            <w:r w:rsidRPr="006439B7">
              <w:t xml:space="preserve"> </w:t>
            </w:r>
            <w:r w:rsidR="00B235E0" w:rsidRPr="006439B7">
              <w:t>100</w:t>
            </w:r>
            <w:r w:rsidRPr="006439B7">
              <w:t xml:space="preserve"> words)</w:t>
            </w:r>
          </w:p>
        </w:tc>
        <w:tc>
          <w:tcPr>
            <w:tcW w:w="1276" w:type="dxa"/>
            <w:vAlign w:val="center"/>
          </w:tcPr>
          <w:p w14:paraId="68AAB841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39B7">
              <w:t>Documents Ref ID. (see table below)</w:t>
            </w:r>
          </w:p>
        </w:tc>
      </w:tr>
      <w:tr w:rsidR="000B5DC6" w:rsidRPr="006439B7" w14:paraId="14341E80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EE42CB0" w14:textId="77777777" w:rsidR="000B5DC6" w:rsidRPr="006439B7" w:rsidRDefault="000B5DC6" w:rsidP="000B5DC6">
            <w:pPr>
              <w:pStyle w:val="BodyText"/>
              <w:spacing w:before="8"/>
              <w:rPr>
                <w:b w:val="0"/>
              </w:rPr>
            </w:pPr>
            <w:r w:rsidRPr="006439B7">
              <w:rPr>
                <w:b w:val="0"/>
              </w:rPr>
              <w:t>II.A</w:t>
            </w:r>
          </w:p>
        </w:tc>
        <w:tc>
          <w:tcPr>
            <w:tcW w:w="4603" w:type="dxa"/>
          </w:tcPr>
          <w:p w14:paraId="229340DE" w14:textId="24277970" w:rsidR="00F82638" w:rsidRPr="006439B7" w:rsidRDefault="000B5DC6" w:rsidP="006B6EDB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39B7">
              <w:t>Relevance to the thematic area of ATM &amp; Aviation</w:t>
            </w:r>
          </w:p>
        </w:tc>
        <w:tc>
          <w:tcPr>
            <w:tcW w:w="3618" w:type="dxa"/>
          </w:tcPr>
          <w:p w14:paraId="062C51D4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6439B7">
              <w:rPr>
                <w:color w:val="4BACC6" w:themeColor="accent5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6D4BE8F0" w14:textId="77777777" w:rsidR="000B5DC6" w:rsidRPr="006439B7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:rsidRPr="006439B7" w14:paraId="42E358A8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2E82C9C7" w14:textId="77777777" w:rsidR="000B5DC6" w:rsidRPr="006439B7" w:rsidRDefault="000B5DC6" w:rsidP="000B5DC6">
            <w:pPr>
              <w:pStyle w:val="BodyText"/>
              <w:spacing w:before="8"/>
              <w:rPr>
                <w:b w:val="0"/>
              </w:rPr>
            </w:pPr>
            <w:r w:rsidRPr="006439B7">
              <w:rPr>
                <w:b w:val="0"/>
              </w:rPr>
              <w:t>II.B</w:t>
            </w:r>
          </w:p>
        </w:tc>
        <w:tc>
          <w:tcPr>
            <w:tcW w:w="4603" w:type="dxa"/>
          </w:tcPr>
          <w:p w14:paraId="6A839063" w14:textId="5E5A0150" w:rsidR="000B5DC6" w:rsidRPr="006439B7" w:rsidRDefault="000B5DC6" w:rsidP="000B5DC6">
            <w:pPr>
              <w:pStyle w:val="TableParagraph"/>
              <w:spacing w:before="1" w:line="240" w:lineRule="atLeast"/>
              <w:ind w:righ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439B7">
              <w:t xml:space="preserve">Level of innovation: scientific depth </w:t>
            </w:r>
            <w:r w:rsidR="006D7F00" w:rsidRPr="006439B7">
              <w:t>and</w:t>
            </w:r>
            <w:r w:rsidRPr="006439B7">
              <w:t xml:space="preserve"> progress beyond the state of the art </w:t>
            </w:r>
          </w:p>
        </w:tc>
        <w:tc>
          <w:tcPr>
            <w:tcW w:w="3618" w:type="dxa"/>
          </w:tcPr>
          <w:p w14:paraId="54470F8A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439B7">
              <w:rPr>
                <w:color w:val="4BACC6" w:themeColor="accent5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452BF859" w14:textId="77777777" w:rsidR="000B5DC6" w:rsidRPr="006439B7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:rsidRPr="006439B7" w14:paraId="248F9528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26CCF535" w14:textId="77777777" w:rsidR="000B5DC6" w:rsidRPr="006439B7" w:rsidRDefault="000B5DC6" w:rsidP="000B5DC6">
            <w:pPr>
              <w:pStyle w:val="BodyText"/>
              <w:spacing w:before="8"/>
              <w:rPr>
                <w:b w:val="0"/>
              </w:rPr>
            </w:pPr>
            <w:r w:rsidRPr="006439B7">
              <w:rPr>
                <w:b w:val="0"/>
              </w:rPr>
              <w:t>II.C</w:t>
            </w:r>
          </w:p>
        </w:tc>
        <w:tc>
          <w:tcPr>
            <w:tcW w:w="4603" w:type="dxa"/>
          </w:tcPr>
          <w:p w14:paraId="1FE7B35E" w14:textId="77777777" w:rsidR="000B5DC6" w:rsidRPr="006439B7" w:rsidRDefault="000B5DC6" w:rsidP="000B5DC6">
            <w:pPr>
              <w:pStyle w:val="TableParagraph"/>
              <w:spacing w:before="1"/>
              <w:ind w:righ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439B7">
              <w:t>Scientific excellence and soundness of the selected approach</w:t>
            </w:r>
          </w:p>
        </w:tc>
        <w:tc>
          <w:tcPr>
            <w:tcW w:w="3618" w:type="dxa"/>
          </w:tcPr>
          <w:p w14:paraId="16D8F112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439B7">
              <w:rPr>
                <w:color w:val="4BACC6" w:themeColor="accent5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1BA503CD" w14:textId="77777777" w:rsidR="000B5DC6" w:rsidRPr="006439B7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:rsidRPr="006439B7" w14:paraId="592DA782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3359F686" w14:textId="77777777" w:rsidR="000B5DC6" w:rsidRPr="006439B7" w:rsidRDefault="000B5DC6" w:rsidP="000B5DC6">
            <w:pPr>
              <w:pStyle w:val="BodyText"/>
              <w:spacing w:before="8"/>
              <w:rPr>
                <w:b w:val="0"/>
              </w:rPr>
            </w:pPr>
            <w:r w:rsidRPr="006439B7">
              <w:rPr>
                <w:b w:val="0"/>
              </w:rPr>
              <w:t>II.D</w:t>
            </w:r>
          </w:p>
        </w:tc>
        <w:tc>
          <w:tcPr>
            <w:tcW w:w="4603" w:type="dxa"/>
          </w:tcPr>
          <w:p w14:paraId="1D53481A" w14:textId="30D216F4" w:rsidR="000B5DC6" w:rsidRPr="006439B7" w:rsidRDefault="000B5DC6" w:rsidP="00F82638">
            <w:pPr>
              <w:pStyle w:val="BodyText"/>
              <w:numPr>
                <w:ilvl w:val="0"/>
                <w:numId w:val="46"/>
              </w:numPr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439B7">
              <w:t xml:space="preserve">Engagement of the </w:t>
            </w:r>
            <w:r w:rsidR="003C3E54" w:rsidRPr="006439B7">
              <w:t>A</w:t>
            </w:r>
            <w:r w:rsidRPr="006439B7">
              <w:t xml:space="preserve">pplicant through European and/or international exchanges </w:t>
            </w:r>
            <w:r w:rsidR="00116EE1" w:rsidRPr="006439B7">
              <w:t xml:space="preserve">or </w:t>
            </w:r>
            <w:r w:rsidRPr="006439B7">
              <w:t>cooperation</w:t>
            </w:r>
          </w:p>
          <w:p w14:paraId="1F01C39F" w14:textId="7A7BB58A" w:rsidR="000B5DC6" w:rsidRPr="006439B7" w:rsidRDefault="000B5DC6" w:rsidP="00F82638">
            <w:pPr>
              <w:pStyle w:val="BodyText"/>
              <w:numPr>
                <w:ilvl w:val="0"/>
                <w:numId w:val="46"/>
              </w:numPr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439B7">
              <w:t xml:space="preserve">Impact through the related publications </w:t>
            </w:r>
            <w:r w:rsidR="0058533A" w:rsidRPr="006439B7">
              <w:t>(have the results of the thesis been published in journals and international conferences; number of publications published, impact factor and relevance of journals)</w:t>
            </w:r>
          </w:p>
        </w:tc>
        <w:tc>
          <w:tcPr>
            <w:tcW w:w="3618" w:type="dxa"/>
          </w:tcPr>
          <w:p w14:paraId="21BA6AC1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439B7">
              <w:rPr>
                <w:color w:val="4BACC6" w:themeColor="accent5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079E263D" w14:textId="77777777" w:rsidR="000B5DC6" w:rsidRPr="006439B7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:rsidRPr="006439B7" w14:paraId="7C088991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7800CA7" w14:textId="77777777" w:rsidR="000B5DC6" w:rsidRPr="006439B7" w:rsidRDefault="000B5DC6" w:rsidP="000B5DC6">
            <w:pPr>
              <w:pStyle w:val="BodyText"/>
              <w:spacing w:before="8"/>
              <w:rPr>
                <w:b w:val="0"/>
              </w:rPr>
            </w:pPr>
            <w:r w:rsidRPr="006439B7">
              <w:rPr>
                <w:b w:val="0"/>
              </w:rPr>
              <w:t>II.E</w:t>
            </w:r>
          </w:p>
        </w:tc>
        <w:tc>
          <w:tcPr>
            <w:tcW w:w="4603" w:type="dxa"/>
          </w:tcPr>
          <w:p w14:paraId="16724820" w14:textId="1A0FE6E5" w:rsidR="000B5DC6" w:rsidRPr="006439B7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439B7">
              <w:t>Structure, clarity and appropriateness of the written thesis</w:t>
            </w:r>
            <w:r w:rsidR="0058533A" w:rsidRPr="006439B7">
              <w:t xml:space="preserve"> (including quality of references provided)</w:t>
            </w:r>
          </w:p>
        </w:tc>
        <w:tc>
          <w:tcPr>
            <w:tcW w:w="3618" w:type="dxa"/>
          </w:tcPr>
          <w:p w14:paraId="3945A4DB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439B7">
              <w:rPr>
                <w:color w:val="4BACC6" w:themeColor="accent5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3FD225FF" w14:textId="77777777" w:rsidR="000B5DC6" w:rsidRPr="006439B7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6E926906" w14:textId="77777777" w:rsidR="000B5DC6" w:rsidRPr="006439B7" w:rsidRDefault="000B5DC6" w:rsidP="000B5DC6">
      <w:pPr>
        <w:pStyle w:val="BodyText"/>
        <w:spacing w:before="8"/>
        <w:rPr>
          <w:b/>
        </w:rPr>
      </w:pPr>
    </w:p>
    <w:p w14:paraId="01D3F402" w14:textId="77777777" w:rsidR="000B5DC6" w:rsidRDefault="000B5DC6" w:rsidP="000B5DC6">
      <w:pPr>
        <w:pStyle w:val="BodyText"/>
        <w:spacing w:before="59"/>
        <w:ind w:left="1380" w:right="595"/>
        <w:jc w:val="both"/>
      </w:pPr>
    </w:p>
    <w:p w14:paraId="3B44A8B3" w14:textId="77777777" w:rsidR="000B5DC6" w:rsidRDefault="000B5DC6" w:rsidP="000B5DC6">
      <w:pPr>
        <w:pStyle w:val="BodyText"/>
        <w:spacing w:before="59"/>
        <w:ind w:left="1380" w:right="595"/>
        <w:jc w:val="both"/>
      </w:pPr>
    </w:p>
    <w:p w14:paraId="5408A8CE" w14:textId="62F7F966" w:rsidR="000B5DC6" w:rsidRPr="00073C1B" w:rsidRDefault="000B5DC6" w:rsidP="000B5DC6">
      <w:pPr>
        <w:pStyle w:val="BodyText"/>
        <w:spacing w:before="59"/>
        <w:ind w:left="1380" w:right="595"/>
        <w:jc w:val="both"/>
        <w:rPr>
          <w:b/>
          <w:sz w:val="28"/>
          <w:szCs w:val="28"/>
          <w:u w:val="single"/>
        </w:rPr>
      </w:pPr>
      <w:r w:rsidRPr="00073C1B">
        <w:rPr>
          <w:b/>
          <w:sz w:val="28"/>
          <w:szCs w:val="28"/>
          <w:u w:val="single"/>
        </w:rPr>
        <w:lastRenderedPageBreak/>
        <w:t>Student category:</w:t>
      </w:r>
    </w:p>
    <w:p w14:paraId="163A0298" w14:textId="77777777" w:rsidR="00F369F3" w:rsidRPr="00C7580D" w:rsidRDefault="00F369F3" w:rsidP="000B5DC6">
      <w:pPr>
        <w:pStyle w:val="BodyText"/>
        <w:spacing w:before="59"/>
        <w:ind w:left="1380" w:right="595"/>
        <w:jc w:val="both"/>
        <w:rPr>
          <w:b/>
          <w:u w:val="single"/>
        </w:rPr>
      </w:pPr>
    </w:p>
    <w:p w14:paraId="6B40C624" w14:textId="77777777" w:rsidR="000B5DC6" w:rsidRPr="006439B7" w:rsidRDefault="000B5DC6" w:rsidP="000B5DC6">
      <w:pPr>
        <w:pStyle w:val="BodyText"/>
        <w:spacing w:before="59"/>
        <w:ind w:left="1380" w:right="595"/>
        <w:jc w:val="both"/>
      </w:pPr>
      <w:r w:rsidRPr="006439B7">
        <w:t>(If you are applying to the other category, please delete the following table from your Application Form)</w:t>
      </w:r>
    </w:p>
    <w:p w14:paraId="2EFE5515" w14:textId="77777777" w:rsidR="000B5DC6" w:rsidRPr="006439B7" w:rsidRDefault="000B5DC6" w:rsidP="000B5DC6">
      <w:pPr>
        <w:spacing w:before="33"/>
        <w:rPr>
          <w:b/>
          <w:color w:val="1F487C"/>
        </w:rPr>
      </w:pPr>
    </w:p>
    <w:tbl>
      <w:tblPr>
        <w:tblStyle w:val="GridTable4-Accent1"/>
        <w:tblW w:w="10303" w:type="dxa"/>
        <w:tblInd w:w="607" w:type="dxa"/>
        <w:tblLook w:val="04A0" w:firstRow="1" w:lastRow="0" w:firstColumn="1" w:lastColumn="0" w:noHBand="0" w:noVBand="1"/>
      </w:tblPr>
      <w:tblGrid>
        <w:gridCol w:w="988"/>
        <w:gridCol w:w="4421"/>
        <w:gridCol w:w="3618"/>
        <w:gridCol w:w="1276"/>
      </w:tblGrid>
      <w:tr w:rsidR="000B5DC6" w:rsidRPr="006439B7" w14:paraId="33ABDF91" w14:textId="77777777" w:rsidTr="000B5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E12BFCC" w14:textId="77777777" w:rsidR="000B5DC6" w:rsidRPr="006439B7" w:rsidRDefault="000B5DC6" w:rsidP="000B5DC6">
            <w:pPr>
              <w:pStyle w:val="BodyText"/>
              <w:spacing w:before="8"/>
              <w:rPr>
                <w:b w:val="0"/>
              </w:rPr>
            </w:pPr>
          </w:p>
        </w:tc>
        <w:tc>
          <w:tcPr>
            <w:tcW w:w="4421" w:type="dxa"/>
            <w:vAlign w:val="center"/>
          </w:tcPr>
          <w:p w14:paraId="6054E5A6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39B7">
              <w:t>Award Criteria</w:t>
            </w:r>
          </w:p>
        </w:tc>
        <w:tc>
          <w:tcPr>
            <w:tcW w:w="3618" w:type="dxa"/>
            <w:vAlign w:val="center"/>
          </w:tcPr>
          <w:p w14:paraId="33FB0AEA" w14:textId="0F124C7B" w:rsidR="000B5DC6" w:rsidRPr="006439B7" w:rsidRDefault="000B5DC6" w:rsidP="00B235E0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39B7">
              <w:t xml:space="preserve">Applicant Self-Assessment (max </w:t>
            </w:r>
            <w:r w:rsidR="00B235E0" w:rsidRPr="006439B7">
              <w:t>100</w:t>
            </w:r>
            <w:r w:rsidRPr="006439B7">
              <w:t xml:space="preserve"> words)</w:t>
            </w:r>
          </w:p>
        </w:tc>
        <w:tc>
          <w:tcPr>
            <w:tcW w:w="1276" w:type="dxa"/>
            <w:vAlign w:val="center"/>
          </w:tcPr>
          <w:p w14:paraId="40DE8548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39B7">
              <w:t>Documents Ref ID. (see table below)</w:t>
            </w:r>
          </w:p>
        </w:tc>
      </w:tr>
      <w:tr w:rsidR="000B5DC6" w:rsidRPr="006439B7" w14:paraId="5D920994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3AC914B" w14:textId="77777777" w:rsidR="000B5DC6" w:rsidRPr="006439B7" w:rsidRDefault="000B5DC6" w:rsidP="000B5DC6">
            <w:pPr>
              <w:pStyle w:val="BodyText"/>
              <w:spacing w:before="8"/>
              <w:rPr>
                <w:b w:val="0"/>
              </w:rPr>
            </w:pPr>
            <w:r w:rsidRPr="006439B7">
              <w:rPr>
                <w:b w:val="0"/>
              </w:rPr>
              <w:t>II.A</w:t>
            </w:r>
          </w:p>
        </w:tc>
        <w:tc>
          <w:tcPr>
            <w:tcW w:w="4421" w:type="dxa"/>
            <w:vAlign w:val="center"/>
          </w:tcPr>
          <w:p w14:paraId="6E4EDF5B" w14:textId="04C2B14E" w:rsidR="000B5DC6" w:rsidRPr="006439B7" w:rsidRDefault="000B5DC6" w:rsidP="00386B3B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39B7">
              <w:t>Relevance to the thematic area of ATM &amp; Aviation</w:t>
            </w:r>
          </w:p>
        </w:tc>
        <w:tc>
          <w:tcPr>
            <w:tcW w:w="3618" w:type="dxa"/>
          </w:tcPr>
          <w:p w14:paraId="62DBA296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6439B7">
              <w:rPr>
                <w:color w:val="4BACC6" w:themeColor="accent5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1EF95080" w14:textId="77777777" w:rsidR="000B5DC6" w:rsidRPr="006439B7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:rsidRPr="006439B7" w14:paraId="32ECE4FB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6864CC1" w14:textId="77777777" w:rsidR="000B5DC6" w:rsidRPr="006439B7" w:rsidRDefault="000B5DC6" w:rsidP="000B5DC6">
            <w:pPr>
              <w:pStyle w:val="BodyText"/>
              <w:spacing w:before="8"/>
              <w:rPr>
                <w:b w:val="0"/>
              </w:rPr>
            </w:pPr>
            <w:r w:rsidRPr="006439B7">
              <w:rPr>
                <w:b w:val="0"/>
              </w:rPr>
              <w:t>II.B</w:t>
            </w:r>
          </w:p>
        </w:tc>
        <w:tc>
          <w:tcPr>
            <w:tcW w:w="4421" w:type="dxa"/>
            <w:vAlign w:val="center"/>
          </w:tcPr>
          <w:p w14:paraId="293B67B9" w14:textId="21516BB3" w:rsidR="000B5DC6" w:rsidRPr="006439B7" w:rsidRDefault="00116EE1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39B7">
              <w:t xml:space="preserve">Level of innovation: scientific depth </w:t>
            </w:r>
            <w:r w:rsidR="006D7F00" w:rsidRPr="006439B7">
              <w:t>and</w:t>
            </w:r>
            <w:r w:rsidRPr="006439B7">
              <w:t xml:space="preserve"> progress beyond the state of the art </w:t>
            </w:r>
          </w:p>
        </w:tc>
        <w:tc>
          <w:tcPr>
            <w:tcW w:w="3618" w:type="dxa"/>
          </w:tcPr>
          <w:p w14:paraId="6706F55A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439B7">
              <w:rPr>
                <w:color w:val="4BACC6" w:themeColor="accent5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10FF7309" w14:textId="77777777" w:rsidR="000B5DC6" w:rsidRPr="006439B7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:rsidRPr="006439B7" w14:paraId="64D41D0D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5193A50" w14:textId="77777777" w:rsidR="000B5DC6" w:rsidRPr="006439B7" w:rsidRDefault="000B5DC6" w:rsidP="000B5DC6">
            <w:pPr>
              <w:pStyle w:val="BodyText"/>
              <w:spacing w:before="8"/>
              <w:rPr>
                <w:b w:val="0"/>
              </w:rPr>
            </w:pPr>
            <w:r w:rsidRPr="006439B7">
              <w:rPr>
                <w:b w:val="0"/>
              </w:rPr>
              <w:t>II.C</w:t>
            </w:r>
          </w:p>
        </w:tc>
        <w:tc>
          <w:tcPr>
            <w:tcW w:w="4421" w:type="dxa"/>
            <w:vAlign w:val="center"/>
          </w:tcPr>
          <w:p w14:paraId="73DEF3B0" w14:textId="47753F81" w:rsidR="000B5DC6" w:rsidRPr="006439B7" w:rsidRDefault="00116EE1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39B7">
              <w:t>Scientific excellence and soundness of the selected approach</w:t>
            </w:r>
            <w:r w:rsidRPr="006439B7" w:rsidDel="00116EE1">
              <w:t xml:space="preserve"> </w:t>
            </w:r>
          </w:p>
        </w:tc>
        <w:tc>
          <w:tcPr>
            <w:tcW w:w="3618" w:type="dxa"/>
          </w:tcPr>
          <w:p w14:paraId="4B37A4F7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439B7">
              <w:rPr>
                <w:color w:val="4BACC6" w:themeColor="accent5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30C085A7" w14:textId="77777777" w:rsidR="000B5DC6" w:rsidRPr="006439B7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:rsidRPr="006439B7" w14:paraId="7D77E90B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86B5D35" w14:textId="77777777" w:rsidR="000B5DC6" w:rsidRPr="006439B7" w:rsidRDefault="000B5DC6" w:rsidP="000B5DC6">
            <w:pPr>
              <w:pStyle w:val="BodyText"/>
              <w:spacing w:before="8"/>
              <w:rPr>
                <w:b w:val="0"/>
              </w:rPr>
            </w:pPr>
            <w:r w:rsidRPr="006439B7">
              <w:rPr>
                <w:b w:val="0"/>
              </w:rPr>
              <w:t>II.D</w:t>
            </w:r>
          </w:p>
        </w:tc>
        <w:tc>
          <w:tcPr>
            <w:tcW w:w="4421" w:type="dxa"/>
            <w:vAlign w:val="center"/>
          </w:tcPr>
          <w:p w14:paraId="09E379CC" w14:textId="78120842" w:rsidR="000B5DC6" w:rsidRPr="006439B7" w:rsidRDefault="00116EE1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39B7">
              <w:t>Thoroughness of the analysis of the state of the art of the researched scientific field (methodology of the work)</w:t>
            </w:r>
          </w:p>
        </w:tc>
        <w:tc>
          <w:tcPr>
            <w:tcW w:w="3618" w:type="dxa"/>
          </w:tcPr>
          <w:p w14:paraId="76C43BC8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439B7">
              <w:rPr>
                <w:color w:val="4BACC6" w:themeColor="accent5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61365C18" w14:textId="77777777" w:rsidR="000B5DC6" w:rsidRPr="006439B7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:rsidRPr="006439B7" w14:paraId="2DC68476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C345383" w14:textId="77777777" w:rsidR="000B5DC6" w:rsidRPr="006439B7" w:rsidRDefault="000B5DC6" w:rsidP="000B5DC6">
            <w:pPr>
              <w:pStyle w:val="BodyText"/>
              <w:spacing w:before="8"/>
              <w:rPr>
                <w:b w:val="0"/>
              </w:rPr>
            </w:pPr>
            <w:r w:rsidRPr="006439B7">
              <w:rPr>
                <w:b w:val="0"/>
              </w:rPr>
              <w:t>II.E</w:t>
            </w:r>
          </w:p>
        </w:tc>
        <w:tc>
          <w:tcPr>
            <w:tcW w:w="4421" w:type="dxa"/>
            <w:vAlign w:val="center"/>
          </w:tcPr>
          <w:p w14:paraId="7E74C6FE" w14:textId="75C1B167" w:rsidR="000B5DC6" w:rsidRPr="006439B7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39B7">
              <w:t>Structure, clarity and appropriateness of the written thesis</w:t>
            </w:r>
            <w:r w:rsidR="00116EE1" w:rsidRPr="006439B7">
              <w:t xml:space="preserve"> (including quality of references provided)</w:t>
            </w:r>
          </w:p>
        </w:tc>
        <w:tc>
          <w:tcPr>
            <w:tcW w:w="3618" w:type="dxa"/>
          </w:tcPr>
          <w:p w14:paraId="6102E898" w14:textId="77777777" w:rsidR="000B5DC6" w:rsidRPr="006439B7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439B7">
              <w:rPr>
                <w:color w:val="4BACC6" w:themeColor="accent5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47A205D5" w14:textId="77777777" w:rsidR="000B5DC6" w:rsidRPr="006439B7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33D472AB" w14:textId="77777777" w:rsidR="000B5DC6" w:rsidRPr="006439B7" w:rsidRDefault="000B5DC6" w:rsidP="000B5DC6">
      <w:pPr>
        <w:spacing w:before="33"/>
        <w:rPr>
          <w:b/>
          <w:color w:val="1F487C"/>
        </w:rPr>
      </w:pPr>
    </w:p>
    <w:p w14:paraId="783FCEC1" w14:textId="77777777" w:rsidR="000B5DC6" w:rsidRDefault="000B5DC6" w:rsidP="000B5DC6">
      <w:pPr>
        <w:spacing w:before="33"/>
        <w:rPr>
          <w:b/>
          <w:color w:val="1F487C"/>
        </w:rPr>
      </w:pPr>
    </w:p>
    <w:p w14:paraId="42EBAAA3" w14:textId="77777777" w:rsidR="000B5DC6" w:rsidRPr="00C9737A" w:rsidRDefault="000B5DC6" w:rsidP="000B5DC6">
      <w:pPr>
        <w:spacing w:before="33"/>
        <w:rPr>
          <w:b/>
          <w:color w:val="1F487C"/>
        </w:rPr>
      </w:pPr>
    </w:p>
    <w:p w14:paraId="65FE180A" w14:textId="77777777" w:rsidR="000B5DC6" w:rsidRPr="00073C1B" w:rsidRDefault="000B5DC6" w:rsidP="000B5DC6">
      <w:pPr>
        <w:pStyle w:val="ListParagraph"/>
        <w:numPr>
          <w:ilvl w:val="0"/>
          <w:numId w:val="26"/>
        </w:numPr>
        <w:spacing w:before="33"/>
        <w:rPr>
          <w:b/>
          <w:sz w:val="28"/>
          <w:szCs w:val="28"/>
        </w:rPr>
      </w:pPr>
      <w:r w:rsidRPr="00073C1B">
        <w:rPr>
          <w:b/>
          <w:color w:val="1F487C"/>
          <w:sz w:val="28"/>
          <w:szCs w:val="28"/>
        </w:rPr>
        <w:t>Reference documents</w:t>
      </w:r>
    </w:p>
    <w:p w14:paraId="5FED15E4" w14:textId="77777777" w:rsidR="000B5DC6" w:rsidRPr="00086496" w:rsidRDefault="000B5DC6" w:rsidP="000B5DC6">
      <w:pPr>
        <w:pStyle w:val="ListParagraph"/>
        <w:spacing w:before="33"/>
        <w:ind w:left="1672" w:firstLine="0"/>
        <w:rPr>
          <w:b/>
        </w:rPr>
      </w:pPr>
    </w:p>
    <w:tbl>
      <w:tblPr>
        <w:tblStyle w:val="ListTable3-Accent1"/>
        <w:tblW w:w="10303" w:type="dxa"/>
        <w:tblInd w:w="607" w:type="dxa"/>
        <w:tblLook w:val="04A0" w:firstRow="1" w:lastRow="0" w:firstColumn="1" w:lastColumn="0" w:noHBand="0" w:noVBand="1"/>
      </w:tblPr>
      <w:tblGrid>
        <w:gridCol w:w="988"/>
        <w:gridCol w:w="9315"/>
      </w:tblGrid>
      <w:tr w:rsidR="000B5DC6" w14:paraId="40C696ED" w14:textId="77777777" w:rsidTr="000B5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8" w:type="dxa"/>
            <w:tcBorders>
              <w:bottom w:val="single" w:sz="4" w:space="0" w:color="4F81BD" w:themeColor="accent1"/>
            </w:tcBorders>
          </w:tcPr>
          <w:p w14:paraId="256DB900" w14:textId="77777777" w:rsidR="000B5DC6" w:rsidRDefault="000B5DC6" w:rsidP="000B5DC6">
            <w:pPr>
              <w:spacing w:before="33"/>
              <w:rPr>
                <w:b w:val="0"/>
              </w:rPr>
            </w:pPr>
            <w:r>
              <w:rPr>
                <w:b w:val="0"/>
              </w:rPr>
              <w:t>Ref ID</w:t>
            </w:r>
          </w:p>
        </w:tc>
        <w:tc>
          <w:tcPr>
            <w:tcW w:w="9315" w:type="dxa"/>
            <w:tcBorders>
              <w:bottom w:val="single" w:sz="4" w:space="0" w:color="4F81BD" w:themeColor="accent1"/>
            </w:tcBorders>
          </w:tcPr>
          <w:p w14:paraId="7D5F016C" w14:textId="77777777" w:rsidR="000B5DC6" w:rsidRDefault="000B5DC6" w:rsidP="000B5DC6">
            <w:pPr>
              <w:spacing w:before="3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Document title</w:t>
            </w:r>
          </w:p>
        </w:tc>
      </w:tr>
      <w:tr w:rsidR="000B5DC6" w14:paraId="7417C010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1D98E455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0D7C4961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1F4117B7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4E301DFF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26FBA6F7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33D41FB8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1F3793FC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3234EF7B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3EF600A6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6BD1AE1B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661140F6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165AF143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7E83ADA1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1CA8E4B7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6CBF2015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39E65455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543E152C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6C4CC58E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7B3EC36E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31DC5244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18B21181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5843C408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3AC45307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414749AB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0256532A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44C128CE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7BE63BBE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66E20600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080D28E3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4A8ED977" w14:textId="77777777" w:rsidR="000B5DC6" w:rsidRDefault="000B5DC6" w:rsidP="000B5DC6">
      <w:pPr>
        <w:pStyle w:val="BodyText"/>
        <w:spacing w:before="4"/>
        <w:rPr>
          <w:b/>
          <w:sz w:val="17"/>
        </w:rPr>
      </w:pPr>
    </w:p>
    <w:p w14:paraId="6539845E" w14:textId="77777777" w:rsidR="000B5DC6" w:rsidRDefault="000B5DC6" w:rsidP="000B5DC6">
      <w:pPr>
        <w:ind w:left="952"/>
        <w:rPr>
          <w:b/>
          <w:color w:val="1F487C"/>
        </w:rPr>
      </w:pPr>
    </w:p>
    <w:p w14:paraId="6A97F7B1" w14:textId="2B8BD320" w:rsidR="006439B7" w:rsidRDefault="006439B7">
      <w:pPr>
        <w:widowControl/>
        <w:autoSpaceDE/>
        <w:autoSpaceDN/>
        <w:rPr>
          <w:b/>
          <w:color w:val="1F487C"/>
        </w:rPr>
      </w:pPr>
      <w:r>
        <w:rPr>
          <w:b/>
          <w:color w:val="1F487C"/>
        </w:rPr>
        <w:br w:type="page"/>
      </w:r>
    </w:p>
    <w:p w14:paraId="2E2F4067" w14:textId="77777777" w:rsidR="000B5DC6" w:rsidRDefault="000B5DC6" w:rsidP="000B5DC6">
      <w:pPr>
        <w:ind w:left="952"/>
        <w:rPr>
          <w:b/>
          <w:color w:val="1F487C"/>
        </w:rPr>
      </w:pPr>
    </w:p>
    <w:p w14:paraId="13F48ABD" w14:textId="77777777" w:rsidR="000B5DC6" w:rsidRDefault="000B5DC6" w:rsidP="000B5DC6">
      <w:pPr>
        <w:ind w:left="952"/>
        <w:rPr>
          <w:b/>
          <w:color w:val="1F487C"/>
        </w:rPr>
      </w:pPr>
    </w:p>
    <w:p w14:paraId="277B3327" w14:textId="1C11A3DA" w:rsidR="000B5DC6" w:rsidRPr="00B341D9" w:rsidRDefault="000B5DC6" w:rsidP="00073C1B">
      <w:pPr>
        <w:pStyle w:val="Heading2"/>
      </w:pPr>
      <w:r w:rsidRPr="00B341D9">
        <w:t>PART 2 – Tutor</w:t>
      </w:r>
    </w:p>
    <w:p w14:paraId="3C662560" w14:textId="77777777" w:rsidR="000B5DC6" w:rsidRDefault="000B5DC6" w:rsidP="000B5DC6">
      <w:pPr>
        <w:pStyle w:val="BodyText"/>
        <w:spacing w:before="11"/>
        <w:rPr>
          <w:b/>
          <w:sz w:val="9"/>
        </w:rPr>
      </w:pP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0"/>
        <w:gridCol w:w="5048"/>
      </w:tblGrid>
      <w:tr w:rsidR="000B5DC6" w14:paraId="195C3CCE" w14:textId="77777777" w:rsidTr="000B5DC6">
        <w:trPr>
          <w:trHeight w:val="806"/>
        </w:trPr>
        <w:tc>
          <w:tcPr>
            <w:tcW w:w="4350" w:type="dxa"/>
            <w:shd w:val="clear" w:color="auto" w:fill="8DB3E2" w:themeFill="text2" w:themeFillTint="66"/>
          </w:tcPr>
          <w:p w14:paraId="35B4B548" w14:textId="77777777" w:rsidR="000B5DC6" w:rsidRDefault="000B5DC6" w:rsidP="000B5DC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Tutor Name</w:t>
            </w:r>
          </w:p>
          <w:p w14:paraId="709B6A16" w14:textId="7E15B7F7" w:rsidR="000B5DC6" w:rsidRDefault="000B5DC6" w:rsidP="000B5DC6">
            <w:pPr>
              <w:pStyle w:val="TableParagraph"/>
              <w:spacing w:line="270" w:lineRule="atLeast"/>
              <w:ind w:left="107" w:right="1489"/>
              <w:rPr>
                <w:i/>
              </w:rPr>
            </w:pPr>
            <w:r>
              <w:rPr>
                <w:i/>
              </w:rPr>
              <w:t xml:space="preserve"> (Last Name, First Name)</w:t>
            </w:r>
          </w:p>
        </w:tc>
        <w:tc>
          <w:tcPr>
            <w:tcW w:w="5048" w:type="dxa"/>
          </w:tcPr>
          <w:p w14:paraId="1541D384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65C31434" w14:textId="77777777" w:rsidTr="000B5DC6">
        <w:trPr>
          <w:trHeight w:val="801"/>
        </w:trPr>
        <w:tc>
          <w:tcPr>
            <w:tcW w:w="4350" w:type="dxa"/>
            <w:shd w:val="clear" w:color="auto" w:fill="8DB3E2" w:themeFill="text2" w:themeFillTint="66"/>
          </w:tcPr>
          <w:p w14:paraId="02957A1D" w14:textId="77777777" w:rsidR="000B5DC6" w:rsidRDefault="000B5DC6" w:rsidP="000B5DC6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Tutor Contact Details</w:t>
            </w:r>
          </w:p>
          <w:p w14:paraId="3B7A64C1" w14:textId="09EBD8EA" w:rsidR="000B5DC6" w:rsidRPr="00073C1B" w:rsidRDefault="000B5DC6" w:rsidP="000B5DC6">
            <w:pPr>
              <w:pStyle w:val="TableParagraph"/>
              <w:spacing w:line="268" w:lineRule="exact"/>
              <w:ind w:left="107"/>
              <w:rPr>
                <w:i/>
                <w:lang w:val="fr-FR"/>
              </w:rPr>
            </w:pPr>
            <w:r w:rsidRPr="00073C1B">
              <w:rPr>
                <w:i/>
                <w:lang w:val="fr-FR"/>
              </w:rPr>
              <w:t>(Organisation</w:t>
            </w:r>
            <w:r w:rsidR="00F369F3" w:rsidRPr="00073C1B">
              <w:rPr>
                <w:i/>
                <w:lang w:val="fr-FR"/>
              </w:rPr>
              <w:t>/</w:t>
            </w:r>
            <w:proofErr w:type="spellStart"/>
            <w:r w:rsidR="00F369F3" w:rsidRPr="00073C1B">
              <w:rPr>
                <w:i/>
                <w:lang w:val="fr-FR"/>
              </w:rPr>
              <w:t>educational</w:t>
            </w:r>
            <w:proofErr w:type="spellEnd"/>
            <w:r w:rsidR="00F369F3" w:rsidRPr="00073C1B">
              <w:rPr>
                <w:i/>
                <w:lang w:val="fr-FR"/>
              </w:rPr>
              <w:t xml:space="preserve"> institution</w:t>
            </w:r>
            <w:r w:rsidRPr="00073C1B">
              <w:rPr>
                <w:i/>
                <w:lang w:val="fr-FR"/>
              </w:rPr>
              <w:t xml:space="preserve">, </w:t>
            </w:r>
            <w:proofErr w:type="gramStart"/>
            <w:r w:rsidR="006439B7">
              <w:rPr>
                <w:i/>
                <w:lang w:val="fr-FR"/>
              </w:rPr>
              <w:t>e</w:t>
            </w:r>
            <w:r w:rsidR="00F369F3" w:rsidRPr="00073C1B">
              <w:rPr>
                <w:i/>
                <w:lang w:val="fr-FR"/>
              </w:rPr>
              <w:t>-</w:t>
            </w:r>
            <w:r w:rsidRPr="00073C1B">
              <w:rPr>
                <w:i/>
                <w:lang w:val="fr-FR"/>
              </w:rPr>
              <w:t>mail</w:t>
            </w:r>
            <w:proofErr w:type="gramEnd"/>
            <w:r w:rsidRPr="00073C1B">
              <w:rPr>
                <w:i/>
                <w:lang w:val="fr-FR"/>
              </w:rPr>
              <w:t>,</w:t>
            </w:r>
          </w:p>
          <w:p w14:paraId="61781F1F" w14:textId="1A43B81B" w:rsidR="000B5DC6" w:rsidRDefault="006439B7" w:rsidP="000B5DC6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T</w:t>
            </w:r>
            <w:r w:rsidR="000B5DC6">
              <w:rPr>
                <w:i/>
              </w:rPr>
              <w:t>elephone</w:t>
            </w:r>
            <w:r>
              <w:rPr>
                <w:i/>
              </w:rPr>
              <w:t xml:space="preserve"> number</w:t>
            </w:r>
            <w:r w:rsidR="000B5DC6">
              <w:rPr>
                <w:i/>
              </w:rPr>
              <w:t>)</w:t>
            </w:r>
          </w:p>
        </w:tc>
        <w:tc>
          <w:tcPr>
            <w:tcW w:w="5048" w:type="dxa"/>
          </w:tcPr>
          <w:p w14:paraId="584EE564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30A1D803" w14:textId="77777777" w:rsidTr="000B5DC6">
        <w:trPr>
          <w:trHeight w:val="537"/>
        </w:trPr>
        <w:tc>
          <w:tcPr>
            <w:tcW w:w="4350" w:type="dxa"/>
            <w:shd w:val="clear" w:color="auto" w:fill="8DB3E2" w:themeFill="text2" w:themeFillTint="66"/>
          </w:tcPr>
          <w:p w14:paraId="07EAF7CB" w14:textId="77777777" w:rsidR="000B5DC6" w:rsidRDefault="000B5DC6" w:rsidP="000B5DC6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Tutor Relationship</w:t>
            </w:r>
          </w:p>
          <w:p w14:paraId="5C30E59C" w14:textId="31C7942B" w:rsidR="000B5DC6" w:rsidRDefault="000B5DC6" w:rsidP="000B5DC6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(Link to the Applicant, max</w:t>
            </w:r>
            <w:r w:rsidR="003C3E54">
              <w:rPr>
                <w:i/>
              </w:rPr>
              <w:t>.</w:t>
            </w:r>
            <w:r>
              <w:rPr>
                <w:i/>
              </w:rPr>
              <w:t xml:space="preserve"> 40 words)</w:t>
            </w:r>
          </w:p>
        </w:tc>
        <w:tc>
          <w:tcPr>
            <w:tcW w:w="5048" w:type="dxa"/>
          </w:tcPr>
          <w:p w14:paraId="5AE57AB8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3DD5BF4A" w14:textId="77777777" w:rsidTr="000B5DC6">
        <w:trPr>
          <w:trHeight w:val="539"/>
        </w:trPr>
        <w:tc>
          <w:tcPr>
            <w:tcW w:w="4350" w:type="dxa"/>
            <w:shd w:val="clear" w:color="auto" w:fill="8DB3E2" w:themeFill="text2" w:themeFillTint="66"/>
          </w:tcPr>
          <w:p w14:paraId="4BE8A589" w14:textId="77777777" w:rsidR="000B5DC6" w:rsidRDefault="000B5DC6" w:rsidP="000B5DC6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Tutor Recommendation</w:t>
            </w:r>
          </w:p>
          <w:p w14:paraId="37234652" w14:textId="314D9670" w:rsidR="000B5DC6" w:rsidRDefault="000B5DC6" w:rsidP="000B5DC6">
            <w:pPr>
              <w:pStyle w:val="TableParagraph"/>
              <w:spacing w:line="251" w:lineRule="exact"/>
              <w:ind w:left="107"/>
              <w:rPr>
                <w:i/>
              </w:rPr>
            </w:pPr>
            <w:r>
              <w:rPr>
                <w:i/>
              </w:rPr>
              <w:t xml:space="preserve">(max. </w:t>
            </w:r>
            <w:r w:rsidR="00E7360C">
              <w:rPr>
                <w:i/>
              </w:rPr>
              <w:t>2</w:t>
            </w:r>
            <w:r>
              <w:rPr>
                <w:i/>
              </w:rPr>
              <w:t>00 words)</w:t>
            </w:r>
          </w:p>
        </w:tc>
        <w:tc>
          <w:tcPr>
            <w:tcW w:w="5048" w:type="dxa"/>
          </w:tcPr>
          <w:p w14:paraId="5F4D918D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C185765" w14:textId="77777777" w:rsidR="000B5DC6" w:rsidRDefault="000B5DC6" w:rsidP="000B5DC6">
      <w:pPr>
        <w:spacing w:before="36"/>
        <w:ind w:left="1140"/>
        <w:rPr>
          <w:rFonts w:cs="Arial"/>
        </w:rPr>
      </w:pPr>
    </w:p>
    <w:p w14:paraId="5CDD8B8A" w14:textId="17D23563" w:rsidR="00073C1B" w:rsidRDefault="00073C1B">
      <w:pPr>
        <w:widowControl/>
        <w:autoSpaceDE/>
        <w:autoSpaceDN/>
      </w:pPr>
      <w:r>
        <w:br w:type="page"/>
      </w:r>
    </w:p>
    <w:p w14:paraId="7656C8B7" w14:textId="77777777" w:rsidR="000B5DC6" w:rsidRDefault="000B5DC6" w:rsidP="000B5DC6">
      <w:pPr>
        <w:pStyle w:val="BodyText"/>
        <w:tabs>
          <w:tab w:val="left" w:pos="4980"/>
          <w:tab w:val="left" w:pos="8581"/>
        </w:tabs>
        <w:ind w:left="1380"/>
        <w:jc w:val="both"/>
      </w:pPr>
    </w:p>
    <w:p w14:paraId="51D86535" w14:textId="77777777" w:rsidR="006439B7" w:rsidRDefault="006439B7" w:rsidP="00073C1B">
      <w:pPr>
        <w:pStyle w:val="Heading2"/>
      </w:pPr>
    </w:p>
    <w:p w14:paraId="2F761839" w14:textId="32FA92A4" w:rsidR="003C3E54" w:rsidRPr="003C3E54" w:rsidRDefault="003C3E54" w:rsidP="00073C1B">
      <w:pPr>
        <w:pStyle w:val="Heading2"/>
      </w:pPr>
      <w:r w:rsidRPr="003C3E54">
        <w:t>Signature</w:t>
      </w:r>
    </w:p>
    <w:p w14:paraId="6638BBDA" w14:textId="77777777" w:rsidR="003C3E54" w:rsidRDefault="003C3E54" w:rsidP="000B5DC6">
      <w:pPr>
        <w:pStyle w:val="BodyText"/>
        <w:tabs>
          <w:tab w:val="left" w:pos="4980"/>
          <w:tab w:val="left" w:pos="8581"/>
        </w:tabs>
        <w:ind w:left="1380"/>
        <w:jc w:val="both"/>
      </w:pPr>
    </w:p>
    <w:p w14:paraId="5AC59702" w14:textId="4756C10C" w:rsidR="008859C3" w:rsidRDefault="000B5DC6" w:rsidP="000B5DC6">
      <w:pPr>
        <w:pStyle w:val="BodyText"/>
        <w:tabs>
          <w:tab w:val="left" w:pos="4980"/>
          <w:tab w:val="left" w:pos="8581"/>
        </w:tabs>
        <w:ind w:left="1380"/>
        <w:jc w:val="both"/>
      </w:pPr>
      <w:r>
        <w:t>Full</w:t>
      </w:r>
      <w:r>
        <w:rPr>
          <w:spacing w:val="-2"/>
        </w:rPr>
        <w:t xml:space="preserve"> </w:t>
      </w:r>
      <w:r>
        <w:t>name</w:t>
      </w:r>
      <w:r w:rsidR="00E7360C">
        <w:t xml:space="preserve"> of the Applicant</w:t>
      </w:r>
      <w:r w:rsidR="008859C3">
        <w:t>:</w:t>
      </w:r>
      <w:r>
        <w:tab/>
      </w:r>
    </w:p>
    <w:p w14:paraId="263CE9C9" w14:textId="77777777" w:rsidR="008859C3" w:rsidRDefault="000B5DC6" w:rsidP="000B5DC6">
      <w:pPr>
        <w:pStyle w:val="BodyText"/>
        <w:tabs>
          <w:tab w:val="left" w:pos="4980"/>
          <w:tab w:val="left" w:pos="8581"/>
        </w:tabs>
        <w:ind w:left="1380"/>
        <w:jc w:val="both"/>
      </w:pPr>
      <w:r>
        <w:t>Date</w:t>
      </w:r>
      <w:r w:rsidR="008859C3">
        <w:t>:</w:t>
      </w:r>
      <w:r>
        <w:tab/>
      </w:r>
    </w:p>
    <w:p w14:paraId="2A6A6930" w14:textId="77777777" w:rsidR="00073C1B" w:rsidRDefault="00073C1B" w:rsidP="000B5DC6">
      <w:pPr>
        <w:pStyle w:val="BodyText"/>
        <w:tabs>
          <w:tab w:val="left" w:pos="4980"/>
          <w:tab w:val="left" w:pos="8581"/>
        </w:tabs>
        <w:ind w:left="1380"/>
        <w:jc w:val="both"/>
      </w:pPr>
    </w:p>
    <w:p w14:paraId="3A3F22C5" w14:textId="5B6156ED" w:rsidR="000B5DC6" w:rsidRDefault="008859C3" w:rsidP="000B5DC6">
      <w:pPr>
        <w:pStyle w:val="BodyText"/>
        <w:tabs>
          <w:tab w:val="left" w:pos="4980"/>
          <w:tab w:val="left" w:pos="8581"/>
        </w:tabs>
        <w:ind w:left="1380"/>
        <w:jc w:val="both"/>
      </w:pPr>
      <w:r>
        <w:t>Applicant’s s</w:t>
      </w:r>
      <w:r w:rsidR="000B5DC6">
        <w:t>ignature</w:t>
      </w:r>
      <w:r>
        <w:t>:</w:t>
      </w:r>
      <w:r w:rsidR="00E7360C">
        <w:t xml:space="preserve"> _______________________________</w:t>
      </w:r>
    </w:p>
    <w:sectPr w:rsidR="000B5DC6" w:rsidSect="00073C1B">
      <w:headerReference w:type="default" r:id="rId13"/>
      <w:footerReference w:type="default" r:id="rId14"/>
      <w:type w:val="continuous"/>
      <w:pgSz w:w="11906" w:h="16838"/>
      <w:pgMar w:top="1077" w:right="839" w:bottom="1338" w:left="567" w:header="51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C364A" w14:textId="77777777" w:rsidR="00F852DE" w:rsidRDefault="00F852DE" w:rsidP="00354635">
      <w:r>
        <w:separator/>
      </w:r>
    </w:p>
  </w:endnote>
  <w:endnote w:type="continuationSeparator" w:id="0">
    <w:p w14:paraId="20F98CA6" w14:textId="77777777" w:rsidR="00F852DE" w:rsidRDefault="00F852DE" w:rsidP="0035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C Square Sans Pro Medium">
    <w:altName w:val="Corbel"/>
    <w:charset w:val="00"/>
    <w:family w:val="swiss"/>
    <w:pitch w:val="variable"/>
    <w:sig w:usb0="00000001" w:usb1="5000E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CSquareSansPro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CSquareSansPro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9691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A549E6" w14:textId="77777777" w:rsidR="00163529" w:rsidRDefault="00163529">
        <w:pPr>
          <w:pStyle w:val="Footer"/>
          <w:jc w:val="right"/>
        </w:pPr>
        <w:r>
          <w:ptab w:relativeTo="indent" w:alignment="right" w:leader="none"/>
        </w:r>
        <w:r>
          <w:ptab w:relativeTo="margin" w:alignment="right" w:leader="none"/>
        </w:r>
      </w:p>
      <w:p w14:paraId="628CBDEE" w14:textId="2329E1DC" w:rsidR="00163529" w:rsidRDefault="00163529" w:rsidP="00073C1B">
        <w:pPr>
          <w:pStyle w:val="Footer"/>
          <w:jc w:val="right"/>
        </w:pPr>
        <w:r w:rsidRPr="00DA5F40">
          <w:rPr>
            <w:sz w:val="20"/>
            <w:szCs w:val="20"/>
          </w:rPr>
          <w:fldChar w:fldCharType="begin"/>
        </w:r>
        <w:r w:rsidRPr="00DA5F40">
          <w:rPr>
            <w:sz w:val="20"/>
            <w:szCs w:val="20"/>
          </w:rPr>
          <w:instrText xml:space="preserve"> PAGE   \* MERGEFORMAT </w:instrText>
        </w:r>
        <w:r w:rsidRPr="00DA5F40">
          <w:rPr>
            <w:sz w:val="20"/>
            <w:szCs w:val="20"/>
          </w:rPr>
          <w:fldChar w:fldCharType="separate"/>
        </w:r>
        <w:r w:rsidR="0034791A">
          <w:rPr>
            <w:noProof/>
            <w:sz w:val="20"/>
            <w:szCs w:val="20"/>
          </w:rPr>
          <w:t>3</w:t>
        </w:r>
        <w:r w:rsidRPr="00DA5F40">
          <w:rPr>
            <w:noProof/>
            <w:sz w:val="20"/>
            <w:szCs w:val="20"/>
          </w:rPr>
          <w:fldChar w:fldCharType="end"/>
        </w:r>
        <w:r w:rsidR="00073C1B">
          <w:rPr>
            <w:noProof/>
            <w:sz w:val="20"/>
            <w:szCs w:val="20"/>
          </w:rPr>
          <w:t xml:space="preserve"> (</w:t>
        </w:r>
        <w:r w:rsidR="00073C1B">
          <w:rPr>
            <w:noProof/>
            <w:sz w:val="20"/>
            <w:szCs w:val="20"/>
          </w:rPr>
          <w:fldChar w:fldCharType="begin"/>
        </w:r>
        <w:r w:rsidR="00073C1B">
          <w:rPr>
            <w:noProof/>
            <w:sz w:val="20"/>
            <w:szCs w:val="20"/>
          </w:rPr>
          <w:instrText xml:space="preserve"> NUMPAGES  \* Arabic  \* MERGEFORMAT </w:instrText>
        </w:r>
        <w:r w:rsidR="00073C1B">
          <w:rPr>
            <w:noProof/>
            <w:sz w:val="20"/>
            <w:szCs w:val="20"/>
          </w:rPr>
          <w:fldChar w:fldCharType="separate"/>
        </w:r>
        <w:r w:rsidR="00073C1B">
          <w:rPr>
            <w:noProof/>
            <w:sz w:val="20"/>
            <w:szCs w:val="20"/>
          </w:rPr>
          <w:t>3</w:t>
        </w:r>
        <w:r w:rsidR="00073C1B">
          <w:rPr>
            <w:noProof/>
            <w:sz w:val="20"/>
            <w:szCs w:val="20"/>
          </w:rPr>
          <w:fldChar w:fldCharType="end"/>
        </w:r>
        <w:r w:rsidR="00073C1B">
          <w:rPr>
            <w:noProof/>
            <w:sz w:val="20"/>
            <w:szCs w:val="20"/>
          </w:rPr>
          <w:t>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EB6CF" w14:textId="77777777" w:rsidR="00F852DE" w:rsidRDefault="00F852DE" w:rsidP="00354635">
      <w:r>
        <w:separator/>
      </w:r>
    </w:p>
  </w:footnote>
  <w:footnote w:type="continuationSeparator" w:id="0">
    <w:p w14:paraId="353428A9" w14:textId="77777777" w:rsidR="00F852DE" w:rsidRDefault="00F852DE" w:rsidP="00354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A8FF" w14:textId="707809D1" w:rsidR="009B4633" w:rsidRDefault="009B4633">
    <w:pPr>
      <w:pStyle w:val="Header"/>
    </w:pPr>
    <w:r>
      <w:rPr>
        <w:noProof/>
        <w:lang w:bidi="ar-SA"/>
      </w:rPr>
      <w:t xml:space="preserve">            </w:t>
    </w:r>
    <w:r>
      <w:rPr>
        <w:noProof/>
        <w:lang w:bidi="ar-SA"/>
      </w:rPr>
      <w:drawing>
        <wp:inline distT="0" distB="0" distL="0" distR="0" wp14:anchorId="6FCBBC51" wp14:editId="5EBC7E47">
          <wp:extent cx="1701165" cy="780415"/>
          <wp:effectExtent l="0" t="0" r="0" b="63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D2038" w:rsidRPr="00AD2038">
      <w:rPr>
        <w:rFonts w:asciiTheme="majorHAnsi" w:hAnsiTheme="majorHAnsi" w:cstheme="majorHAnsi"/>
        <w:i/>
        <w:iCs/>
        <w:color w:val="92D050"/>
        <w:sz w:val="22"/>
      </w:rPr>
      <w:t xml:space="preserve"> </w:t>
    </w:r>
    <w:r w:rsidR="00AD2038" w:rsidRPr="00AE6898">
      <w:rPr>
        <w:rFonts w:asciiTheme="majorHAnsi" w:hAnsiTheme="majorHAnsi" w:cstheme="majorHAnsi"/>
        <w:i/>
        <w:iCs/>
        <w:color w:val="92D050"/>
        <w:sz w:val="22"/>
      </w:rPr>
      <w:t>SESAR 3 Joint Undertaking Prize for Young Scientist Award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2A88E99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36E664A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76065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72CCA1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DA6213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14A1661"/>
    <w:multiLevelType w:val="hybridMultilevel"/>
    <w:tmpl w:val="8D126D34"/>
    <w:lvl w:ilvl="0" w:tplc="85D6F5CA">
      <w:numFmt w:val="bullet"/>
      <w:lvlText w:val="-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6" w15:restartNumberingAfterBreak="0">
    <w:nsid w:val="014D1909"/>
    <w:multiLevelType w:val="hybridMultilevel"/>
    <w:tmpl w:val="30989B64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4E03856"/>
    <w:multiLevelType w:val="hybridMultilevel"/>
    <w:tmpl w:val="B8089AA0"/>
    <w:lvl w:ilvl="0" w:tplc="80909516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6D7EE6"/>
    <w:multiLevelType w:val="hybridMultilevel"/>
    <w:tmpl w:val="06149F08"/>
    <w:lvl w:ilvl="0" w:tplc="4BB613A0">
      <w:start w:val="1"/>
      <w:numFmt w:val="lowerLetter"/>
      <w:lvlText w:val="%1)"/>
      <w:lvlJc w:val="left"/>
      <w:pPr>
        <w:ind w:left="827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E2284F"/>
    <w:multiLevelType w:val="hybridMultilevel"/>
    <w:tmpl w:val="3E3AA4A4"/>
    <w:lvl w:ilvl="0" w:tplc="A060F604">
      <w:start w:val="1"/>
      <w:numFmt w:val="upperLetter"/>
      <w:lvlText w:val="%1."/>
      <w:lvlJc w:val="left"/>
      <w:pPr>
        <w:ind w:left="1672" w:hanging="360"/>
      </w:pPr>
      <w:rPr>
        <w:color w:val="244061" w:themeColor="accent1" w:themeShade="80"/>
      </w:rPr>
    </w:lvl>
    <w:lvl w:ilvl="1" w:tplc="08090019" w:tentative="1">
      <w:start w:val="1"/>
      <w:numFmt w:val="lowerLetter"/>
      <w:lvlText w:val="%2."/>
      <w:lvlJc w:val="left"/>
      <w:pPr>
        <w:ind w:left="2392" w:hanging="360"/>
      </w:pPr>
    </w:lvl>
    <w:lvl w:ilvl="2" w:tplc="0809001B" w:tentative="1">
      <w:start w:val="1"/>
      <w:numFmt w:val="lowerRoman"/>
      <w:lvlText w:val="%3."/>
      <w:lvlJc w:val="right"/>
      <w:pPr>
        <w:ind w:left="3112" w:hanging="180"/>
      </w:pPr>
    </w:lvl>
    <w:lvl w:ilvl="3" w:tplc="0809000F" w:tentative="1">
      <w:start w:val="1"/>
      <w:numFmt w:val="decimal"/>
      <w:lvlText w:val="%4."/>
      <w:lvlJc w:val="left"/>
      <w:pPr>
        <w:ind w:left="3832" w:hanging="360"/>
      </w:pPr>
    </w:lvl>
    <w:lvl w:ilvl="4" w:tplc="08090019" w:tentative="1">
      <w:start w:val="1"/>
      <w:numFmt w:val="lowerLetter"/>
      <w:lvlText w:val="%5."/>
      <w:lvlJc w:val="left"/>
      <w:pPr>
        <w:ind w:left="4552" w:hanging="360"/>
      </w:pPr>
    </w:lvl>
    <w:lvl w:ilvl="5" w:tplc="0809001B" w:tentative="1">
      <w:start w:val="1"/>
      <w:numFmt w:val="lowerRoman"/>
      <w:lvlText w:val="%6."/>
      <w:lvlJc w:val="right"/>
      <w:pPr>
        <w:ind w:left="5272" w:hanging="180"/>
      </w:pPr>
    </w:lvl>
    <w:lvl w:ilvl="6" w:tplc="0809000F" w:tentative="1">
      <w:start w:val="1"/>
      <w:numFmt w:val="decimal"/>
      <w:lvlText w:val="%7."/>
      <w:lvlJc w:val="left"/>
      <w:pPr>
        <w:ind w:left="5992" w:hanging="360"/>
      </w:pPr>
    </w:lvl>
    <w:lvl w:ilvl="7" w:tplc="08090019" w:tentative="1">
      <w:start w:val="1"/>
      <w:numFmt w:val="lowerLetter"/>
      <w:lvlText w:val="%8."/>
      <w:lvlJc w:val="left"/>
      <w:pPr>
        <w:ind w:left="6712" w:hanging="360"/>
      </w:pPr>
    </w:lvl>
    <w:lvl w:ilvl="8" w:tplc="0809001B" w:tentative="1">
      <w:start w:val="1"/>
      <w:numFmt w:val="lowerRoman"/>
      <w:lvlText w:val="%9."/>
      <w:lvlJc w:val="right"/>
      <w:pPr>
        <w:ind w:left="7432" w:hanging="180"/>
      </w:pPr>
    </w:lvl>
  </w:abstractNum>
  <w:abstractNum w:abstractNumId="10" w15:restartNumberingAfterBreak="0">
    <w:nsid w:val="1C5E7989"/>
    <w:multiLevelType w:val="hybridMultilevel"/>
    <w:tmpl w:val="7BB67A5A"/>
    <w:lvl w:ilvl="0" w:tplc="4D0E6566">
      <w:numFmt w:val="bullet"/>
      <w:lvlText w:val=""/>
      <w:lvlJc w:val="left"/>
      <w:pPr>
        <w:ind w:left="607" w:hanging="360"/>
      </w:pPr>
      <w:rPr>
        <w:rFonts w:ascii="Wingdings" w:eastAsia="Wingdings" w:hAnsi="Wingdings" w:cs="Wingdings" w:hint="default"/>
        <w:w w:val="100"/>
        <w:sz w:val="22"/>
        <w:szCs w:val="22"/>
        <w:lang w:val="en-GB" w:eastAsia="en-GB" w:bidi="en-GB"/>
      </w:rPr>
    </w:lvl>
    <w:lvl w:ilvl="1" w:tplc="715C77E2">
      <w:numFmt w:val="bullet"/>
      <w:lvlText w:val="•"/>
      <w:lvlJc w:val="left"/>
      <w:pPr>
        <w:ind w:left="1262" w:hanging="360"/>
      </w:pPr>
      <w:rPr>
        <w:rFonts w:hint="default"/>
        <w:lang w:val="en-GB" w:eastAsia="en-GB" w:bidi="en-GB"/>
      </w:rPr>
    </w:lvl>
    <w:lvl w:ilvl="2" w:tplc="BBD0A098">
      <w:numFmt w:val="bullet"/>
      <w:lvlText w:val="•"/>
      <w:lvlJc w:val="left"/>
      <w:pPr>
        <w:ind w:left="1924" w:hanging="360"/>
      </w:pPr>
      <w:rPr>
        <w:rFonts w:hint="default"/>
        <w:lang w:val="en-GB" w:eastAsia="en-GB" w:bidi="en-GB"/>
      </w:rPr>
    </w:lvl>
    <w:lvl w:ilvl="3" w:tplc="75C226CE">
      <w:numFmt w:val="bullet"/>
      <w:lvlText w:val="•"/>
      <w:lvlJc w:val="left"/>
      <w:pPr>
        <w:ind w:left="2587" w:hanging="360"/>
      </w:pPr>
      <w:rPr>
        <w:rFonts w:hint="default"/>
        <w:lang w:val="en-GB" w:eastAsia="en-GB" w:bidi="en-GB"/>
      </w:rPr>
    </w:lvl>
    <w:lvl w:ilvl="4" w:tplc="39246CAE">
      <w:numFmt w:val="bullet"/>
      <w:lvlText w:val="•"/>
      <w:lvlJc w:val="left"/>
      <w:pPr>
        <w:ind w:left="3249" w:hanging="360"/>
      </w:pPr>
      <w:rPr>
        <w:rFonts w:hint="default"/>
        <w:lang w:val="en-GB" w:eastAsia="en-GB" w:bidi="en-GB"/>
      </w:rPr>
    </w:lvl>
    <w:lvl w:ilvl="5" w:tplc="CF4AE13C">
      <w:numFmt w:val="bullet"/>
      <w:lvlText w:val="•"/>
      <w:lvlJc w:val="left"/>
      <w:pPr>
        <w:ind w:left="3912" w:hanging="360"/>
      </w:pPr>
      <w:rPr>
        <w:rFonts w:hint="default"/>
        <w:lang w:val="en-GB" w:eastAsia="en-GB" w:bidi="en-GB"/>
      </w:rPr>
    </w:lvl>
    <w:lvl w:ilvl="6" w:tplc="58808A0E">
      <w:numFmt w:val="bullet"/>
      <w:lvlText w:val="•"/>
      <w:lvlJc w:val="left"/>
      <w:pPr>
        <w:ind w:left="4574" w:hanging="360"/>
      </w:pPr>
      <w:rPr>
        <w:rFonts w:hint="default"/>
        <w:lang w:val="en-GB" w:eastAsia="en-GB" w:bidi="en-GB"/>
      </w:rPr>
    </w:lvl>
    <w:lvl w:ilvl="7" w:tplc="D44C140C">
      <w:numFmt w:val="bullet"/>
      <w:lvlText w:val="•"/>
      <w:lvlJc w:val="left"/>
      <w:pPr>
        <w:ind w:left="5237" w:hanging="360"/>
      </w:pPr>
      <w:rPr>
        <w:rFonts w:hint="default"/>
        <w:lang w:val="en-GB" w:eastAsia="en-GB" w:bidi="en-GB"/>
      </w:rPr>
    </w:lvl>
    <w:lvl w:ilvl="8" w:tplc="746E0A0E">
      <w:numFmt w:val="bullet"/>
      <w:lvlText w:val="•"/>
      <w:lvlJc w:val="left"/>
      <w:pPr>
        <w:ind w:left="5899" w:hanging="360"/>
      </w:pPr>
      <w:rPr>
        <w:rFonts w:hint="default"/>
        <w:lang w:val="en-GB" w:eastAsia="en-GB" w:bidi="en-GB"/>
      </w:rPr>
    </w:lvl>
  </w:abstractNum>
  <w:abstractNum w:abstractNumId="11" w15:restartNumberingAfterBreak="0">
    <w:nsid w:val="1D1975EF"/>
    <w:multiLevelType w:val="hybridMultilevel"/>
    <w:tmpl w:val="34864074"/>
    <w:lvl w:ilvl="0" w:tplc="1B72392C">
      <w:start w:val="1"/>
      <w:numFmt w:val="lowerLetter"/>
      <w:lvlText w:val="(%1)"/>
      <w:lvlJc w:val="left"/>
      <w:pPr>
        <w:ind w:left="2100" w:hanging="29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D298A8A4">
      <w:numFmt w:val="bullet"/>
      <w:lvlText w:val="•"/>
      <w:lvlJc w:val="left"/>
      <w:pPr>
        <w:ind w:left="2990" w:hanging="290"/>
      </w:pPr>
      <w:rPr>
        <w:rFonts w:hint="default"/>
        <w:lang w:val="en-GB" w:eastAsia="en-GB" w:bidi="en-GB"/>
      </w:rPr>
    </w:lvl>
    <w:lvl w:ilvl="2" w:tplc="1272F6AC">
      <w:numFmt w:val="bullet"/>
      <w:lvlText w:val="•"/>
      <w:lvlJc w:val="left"/>
      <w:pPr>
        <w:ind w:left="3881" w:hanging="290"/>
      </w:pPr>
      <w:rPr>
        <w:rFonts w:hint="default"/>
        <w:lang w:val="en-GB" w:eastAsia="en-GB" w:bidi="en-GB"/>
      </w:rPr>
    </w:lvl>
    <w:lvl w:ilvl="3" w:tplc="A69673E4">
      <w:numFmt w:val="bullet"/>
      <w:lvlText w:val="•"/>
      <w:lvlJc w:val="left"/>
      <w:pPr>
        <w:ind w:left="4771" w:hanging="290"/>
      </w:pPr>
      <w:rPr>
        <w:rFonts w:hint="default"/>
        <w:lang w:val="en-GB" w:eastAsia="en-GB" w:bidi="en-GB"/>
      </w:rPr>
    </w:lvl>
    <w:lvl w:ilvl="4" w:tplc="6A6C0F7C">
      <w:numFmt w:val="bullet"/>
      <w:lvlText w:val="•"/>
      <w:lvlJc w:val="left"/>
      <w:pPr>
        <w:ind w:left="5662" w:hanging="290"/>
      </w:pPr>
      <w:rPr>
        <w:rFonts w:hint="default"/>
        <w:lang w:val="en-GB" w:eastAsia="en-GB" w:bidi="en-GB"/>
      </w:rPr>
    </w:lvl>
    <w:lvl w:ilvl="5" w:tplc="824E8EE0">
      <w:numFmt w:val="bullet"/>
      <w:lvlText w:val="•"/>
      <w:lvlJc w:val="left"/>
      <w:pPr>
        <w:ind w:left="6553" w:hanging="290"/>
      </w:pPr>
      <w:rPr>
        <w:rFonts w:hint="default"/>
        <w:lang w:val="en-GB" w:eastAsia="en-GB" w:bidi="en-GB"/>
      </w:rPr>
    </w:lvl>
    <w:lvl w:ilvl="6" w:tplc="CA6E8686">
      <w:numFmt w:val="bullet"/>
      <w:lvlText w:val="•"/>
      <w:lvlJc w:val="left"/>
      <w:pPr>
        <w:ind w:left="7443" w:hanging="290"/>
      </w:pPr>
      <w:rPr>
        <w:rFonts w:hint="default"/>
        <w:lang w:val="en-GB" w:eastAsia="en-GB" w:bidi="en-GB"/>
      </w:rPr>
    </w:lvl>
    <w:lvl w:ilvl="7" w:tplc="404C3582">
      <w:numFmt w:val="bullet"/>
      <w:lvlText w:val="•"/>
      <w:lvlJc w:val="left"/>
      <w:pPr>
        <w:ind w:left="8334" w:hanging="290"/>
      </w:pPr>
      <w:rPr>
        <w:rFonts w:hint="default"/>
        <w:lang w:val="en-GB" w:eastAsia="en-GB" w:bidi="en-GB"/>
      </w:rPr>
    </w:lvl>
    <w:lvl w:ilvl="8" w:tplc="4B72BD62">
      <w:numFmt w:val="bullet"/>
      <w:lvlText w:val="•"/>
      <w:lvlJc w:val="left"/>
      <w:pPr>
        <w:ind w:left="9225" w:hanging="290"/>
      </w:pPr>
      <w:rPr>
        <w:rFonts w:hint="default"/>
        <w:lang w:val="en-GB" w:eastAsia="en-GB" w:bidi="en-GB"/>
      </w:rPr>
    </w:lvl>
  </w:abstractNum>
  <w:abstractNum w:abstractNumId="12" w15:restartNumberingAfterBreak="0">
    <w:nsid w:val="1DC8321E"/>
    <w:multiLevelType w:val="hybridMultilevel"/>
    <w:tmpl w:val="D552629A"/>
    <w:lvl w:ilvl="0" w:tplc="08090017">
      <w:start w:val="1"/>
      <w:numFmt w:val="lowerLetter"/>
      <w:lvlText w:val="%1)"/>
      <w:lvlJc w:val="left"/>
      <w:pPr>
        <w:ind w:left="2858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3" w15:restartNumberingAfterBreak="0">
    <w:nsid w:val="1F4A0165"/>
    <w:multiLevelType w:val="hybridMultilevel"/>
    <w:tmpl w:val="7ED06422"/>
    <w:lvl w:ilvl="0" w:tplc="0809000B">
      <w:start w:val="1"/>
      <w:numFmt w:val="bullet"/>
      <w:lvlText w:val=""/>
      <w:lvlJc w:val="left"/>
      <w:pPr>
        <w:ind w:left="209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58" w:hanging="360"/>
      </w:pPr>
      <w:rPr>
        <w:rFonts w:ascii="Wingdings" w:hAnsi="Wingdings" w:hint="default"/>
      </w:rPr>
    </w:lvl>
  </w:abstractNum>
  <w:abstractNum w:abstractNumId="14" w15:restartNumberingAfterBreak="0">
    <w:nsid w:val="1F7F0F72"/>
    <w:multiLevelType w:val="hybridMultilevel"/>
    <w:tmpl w:val="5CE2B28E"/>
    <w:lvl w:ilvl="0" w:tplc="85D6F5CA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1934A21"/>
    <w:multiLevelType w:val="hybridMultilevel"/>
    <w:tmpl w:val="1814122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99045AE"/>
    <w:multiLevelType w:val="hybridMultilevel"/>
    <w:tmpl w:val="D826A6B6"/>
    <w:lvl w:ilvl="0" w:tplc="0AD25744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8" w15:restartNumberingAfterBreak="0">
    <w:nsid w:val="2CF440C6"/>
    <w:multiLevelType w:val="multilevel"/>
    <w:tmpl w:val="8BC0E5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D460B1D"/>
    <w:multiLevelType w:val="multilevel"/>
    <w:tmpl w:val="869A4A0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2E5C38F8"/>
    <w:multiLevelType w:val="hybridMultilevel"/>
    <w:tmpl w:val="C068CA48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37D1134E"/>
    <w:multiLevelType w:val="hybridMultilevel"/>
    <w:tmpl w:val="9FBA3C24"/>
    <w:lvl w:ilvl="0" w:tplc="0809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2" w15:restartNumberingAfterBreak="0">
    <w:nsid w:val="39733D53"/>
    <w:multiLevelType w:val="hybridMultilevel"/>
    <w:tmpl w:val="B13E11BA"/>
    <w:lvl w:ilvl="0" w:tplc="55F861FE">
      <w:start w:val="1"/>
      <w:numFmt w:val="lowerLetter"/>
      <w:lvlText w:val="%1)"/>
      <w:lvlJc w:val="left"/>
      <w:pPr>
        <w:ind w:left="107" w:hanging="219"/>
      </w:pPr>
      <w:rPr>
        <w:rFonts w:ascii="Calibri" w:eastAsia="Calibri" w:hAnsi="Calibri" w:cs="Calibri" w:hint="default"/>
        <w:w w:val="99"/>
        <w:sz w:val="20"/>
        <w:szCs w:val="20"/>
        <w:lang w:val="en-GB" w:eastAsia="en-GB" w:bidi="en-GB"/>
      </w:rPr>
    </w:lvl>
    <w:lvl w:ilvl="1" w:tplc="D346D448">
      <w:numFmt w:val="bullet"/>
      <w:lvlText w:val="•"/>
      <w:lvlJc w:val="left"/>
      <w:pPr>
        <w:ind w:left="530" w:hanging="219"/>
      </w:pPr>
      <w:rPr>
        <w:rFonts w:hint="default"/>
        <w:lang w:val="en-GB" w:eastAsia="en-GB" w:bidi="en-GB"/>
      </w:rPr>
    </w:lvl>
    <w:lvl w:ilvl="2" w:tplc="63C27D38">
      <w:numFmt w:val="bullet"/>
      <w:lvlText w:val="•"/>
      <w:lvlJc w:val="left"/>
      <w:pPr>
        <w:ind w:left="960" w:hanging="219"/>
      </w:pPr>
      <w:rPr>
        <w:rFonts w:hint="default"/>
        <w:lang w:val="en-GB" w:eastAsia="en-GB" w:bidi="en-GB"/>
      </w:rPr>
    </w:lvl>
    <w:lvl w:ilvl="3" w:tplc="2C727494">
      <w:numFmt w:val="bullet"/>
      <w:lvlText w:val="•"/>
      <w:lvlJc w:val="left"/>
      <w:pPr>
        <w:ind w:left="1391" w:hanging="219"/>
      </w:pPr>
      <w:rPr>
        <w:rFonts w:hint="default"/>
        <w:lang w:val="en-GB" w:eastAsia="en-GB" w:bidi="en-GB"/>
      </w:rPr>
    </w:lvl>
    <w:lvl w:ilvl="4" w:tplc="E3F85D70">
      <w:numFmt w:val="bullet"/>
      <w:lvlText w:val="•"/>
      <w:lvlJc w:val="left"/>
      <w:pPr>
        <w:ind w:left="1821" w:hanging="219"/>
      </w:pPr>
      <w:rPr>
        <w:rFonts w:hint="default"/>
        <w:lang w:val="en-GB" w:eastAsia="en-GB" w:bidi="en-GB"/>
      </w:rPr>
    </w:lvl>
    <w:lvl w:ilvl="5" w:tplc="248EA4C6">
      <w:numFmt w:val="bullet"/>
      <w:lvlText w:val="•"/>
      <w:lvlJc w:val="left"/>
      <w:pPr>
        <w:ind w:left="2252" w:hanging="219"/>
      </w:pPr>
      <w:rPr>
        <w:rFonts w:hint="default"/>
        <w:lang w:val="en-GB" w:eastAsia="en-GB" w:bidi="en-GB"/>
      </w:rPr>
    </w:lvl>
    <w:lvl w:ilvl="6" w:tplc="ACE2FB64">
      <w:numFmt w:val="bullet"/>
      <w:lvlText w:val="•"/>
      <w:lvlJc w:val="left"/>
      <w:pPr>
        <w:ind w:left="2682" w:hanging="219"/>
      </w:pPr>
      <w:rPr>
        <w:rFonts w:hint="default"/>
        <w:lang w:val="en-GB" w:eastAsia="en-GB" w:bidi="en-GB"/>
      </w:rPr>
    </w:lvl>
    <w:lvl w:ilvl="7" w:tplc="E6CA6FAC">
      <w:numFmt w:val="bullet"/>
      <w:lvlText w:val="•"/>
      <w:lvlJc w:val="left"/>
      <w:pPr>
        <w:ind w:left="3112" w:hanging="219"/>
      </w:pPr>
      <w:rPr>
        <w:rFonts w:hint="default"/>
        <w:lang w:val="en-GB" w:eastAsia="en-GB" w:bidi="en-GB"/>
      </w:rPr>
    </w:lvl>
    <w:lvl w:ilvl="8" w:tplc="A20048E8">
      <w:numFmt w:val="bullet"/>
      <w:lvlText w:val="•"/>
      <w:lvlJc w:val="left"/>
      <w:pPr>
        <w:ind w:left="3543" w:hanging="219"/>
      </w:pPr>
      <w:rPr>
        <w:rFonts w:hint="default"/>
        <w:lang w:val="en-GB" w:eastAsia="en-GB" w:bidi="en-GB"/>
      </w:rPr>
    </w:lvl>
  </w:abstractNum>
  <w:abstractNum w:abstractNumId="23" w15:restartNumberingAfterBreak="0">
    <w:nsid w:val="3A9B1A8D"/>
    <w:multiLevelType w:val="hybridMultilevel"/>
    <w:tmpl w:val="7076E164"/>
    <w:lvl w:ilvl="0" w:tplc="18D608AC">
      <w:numFmt w:val="bullet"/>
      <w:lvlText w:val="−"/>
      <w:lvlJc w:val="left"/>
      <w:pPr>
        <w:ind w:left="903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24" w15:restartNumberingAfterBreak="0">
    <w:nsid w:val="41D415ED"/>
    <w:multiLevelType w:val="hybridMultilevel"/>
    <w:tmpl w:val="A044F2EC"/>
    <w:lvl w:ilvl="0" w:tplc="069AC3C2">
      <w:start w:val="1"/>
      <w:numFmt w:val="decimal"/>
      <w:lvlText w:val="%1.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A6B02D24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0CC06EA0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8D6CF5CA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DA547838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902EAEE2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C428AD76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0CCE7FF2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D70A5A7A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25" w15:restartNumberingAfterBreak="0">
    <w:nsid w:val="4AD3560A"/>
    <w:multiLevelType w:val="hybridMultilevel"/>
    <w:tmpl w:val="FAF2E11C"/>
    <w:lvl w:ilvl="0" w:tplc="95461D56">
      <w:start w:val="1"/>
      <w:numFmt w:val="lowerLetter"/>
      <w:lvlText w:val="%1)"/>
      <w:lvlJc w:val="left"/>
      <w:pPr>
        <w:ind w:left="827" w:hanging="360"/>
      </w:pPr>
      <w:rPr>
        <w:rFonts w:ascii="Calibri" w:eastAsia="Calibri" w:hAnsi="Calibri" w:cs="Calibri" w:hint="default"/>
        <w:w w:val="99"/>
        <w:sz w:val="20"/>
        <w:szCs w:val="20"/>
        <w:lang w:val="en-GB" w:eastAsia="en-GB" w:bidi="en-GB"/>
      </w:rPr>
    </w:lvl>
    <w:lvl w:ilvl="1" w:tplc="BDB09AE4">
      <w:numFmt w:val="bullet"/>
      <w:lvlText w:val="•"/>
      <w:lvlJc w:val="left"/>
      <w:pPr>
        <w:ind w:left="1204" w:hanging="360"/>
      </w:pPr>
      <w:rPr>
        <w:rFonts w:hint="default"/>
        <w:lang w:val="en-GB" w:eastAsia="en-GB" w:bidi="en-GB"/>
      </w:rPr>
    </w:lvl>
    <w:lvl w:ilvl="2" w:tplc="9AE25068">
      <w:numFmt w:val="bullet"/>
      <w:lvlText w:val="•"/>
      <w:lvlJc w:val="left"/>
      <w:pPr>
        <w:ind w:left="1588" w:hanging="360"/>
      </w:pPr>
      <w:rPr>
        <w:rFonts w:hint="default"/>
        <w:lang w:val="en-GB" w:eastAsia="en-GB" w:bidi="en-GB"/>
      </w:rPr>
    </w:lvl>
    <w:lvl w:ilvl="3" w:tplc="0DE2DF30">
      <w:numFmt w:val="bullet"/>
      <w:lvlText w:val="•"/>
      <w:lvlJc w:val="left"/>
      <w:pPr>
        <w:ind w:left="1972" w:hanging="360"/>
      </w:pPr>
      <w:rPr>
        <w:rFonts w:hint="default"/>
        <w:lang w:val="en-GB" w:eastAsia="en-GB" w:bidi="en-GB"/>
      </w:rPr>
    </w:lvl>
    <w:lvl w:ilvl="4" w:tplc="EDF69908">
      <w:numFmt w:val="bullet"/>
      <w:lvlText w:val="•"/>
      <w:lvlJc w:val="left"/>
      <w:pPr>
        <w:ind w:left="2356" w:hanging="360"/>
      </w:pPr>
      <w:rPr>
        <w:rFonts w:hint="default"/>
        <w:lang w:val="en-GB" w:eastAsia="en-GB" w:bidi="en-GB"/>
      </w:rPr>
    </w:lvl>
    <w:lvl w:ilvl="5" w:tplc="52A035F6">
      <w:numFmt w:val="bullet"/>
      <w:lvlText w:val="•"/>
      <w:lvlJc w:val="left"/>
      <w:pPr>
        <w:ind w:left="2741" w:hanging="360"/>
      </w:pPr>
      <w:rPr>
        <w:rFonts w:hint="default"/>
        <w:lang w:val="en-GB" w:eastAsia="en-GB" w:bidi="en-GB"/>
      </w:rPr>
    </w:lvl>
    <w:lvl w:ilvl="6" w:tplc="A23C8322">
      <w:numFmt w:val="bullet"/>
      <w:lvlText w:val="•"/>
      <w:lvlJc w:val="left"/>
      <w:pPr>
        <w:ind w:left="3125" w:hanging="360"/>
      </w:pPr>
      <w:rPr>
        <w:rFonts w:hint="default"/>
        <w:lang w:val="en-GB" w:eastAsia="en-GB" w:bidi="en-GB"/>
      </w:rPr>
    </w:lvl>
    <w:lvl w:ilvl="7" w:tplc="3F120048">
      <w:numFmt w:val="bullet"/>
      <w:lvlText w:val="•"/>
      <w:lvlJc w:val="left"/>
      <w:pPr>
        <w:ind w:left="3509" w:hanging="360"/>
      </w:pPr>
      <w:rPr>
        <w:rFonts w:hint="default"/>
        <w:lang w:val="en-GB" w:eastAsia="en-GB" w:bidi="en-GB"/>
      </w:rPr>
    </w:lvl>
    <w:lvl w:ilvl="8" w:tplc="030C5FEE">
      <w:numFmt w:val="bullet"/>
      <w:lvlText w:val="•"/>
      <w:lvlJc w:val="left"/>
      <w:pPr>
        <w:ind w:left="3893" w:hanging="360"/>
      </w:pPr>
      <w:rPr>
        <w:rFonts w:hint="default"/>
        <w:lang w:val="en-GB" w:eastAsia="en-GB" w:bidi="en-GB"/>
      </w:rPr>
    </w:lvl>
  </w:abstractNum>
  <w:abstractNum w:abstractNumId="26" w15:restartNumberingAfterBreak="0">
    <w:nsid w:val="4BA94D7B"/>
    <w:multiLevelType w:val="hybridMultilevel"/>
    <w:tmpl w:val="014651DC"/>
    <w:lvl w:ilvl="0" w:tplc="FFFFFFFF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49328C"/>
    <w:multiLevelType w:val="hybridMultilevel"/>
    <w:tmpl w:val="D362D0A2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52B06609"/>
    <w:multiLevelType w:val="hybridMultilevel"/>
    <w:tmpl w:val="89CCD5DC"/>
    <w:lvl w:ilvl="0" w:tplc="DAEC08F6">
      <w:start w:val="9"/>
      <w:numFmt w:val="lowerLetter"/>
      <w:lvlText w:val="%1)"/>
      <w:lvlJc w:val="left"/>
      <w:pPr>
        <w:ind w:left="2232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2FEE4E2E">
      <w:numFmt w:val="bullet"/>
      <w:lvlText w:val="•"/>
      <w:lvlJc w:val="left"/>
      <w:pPr>
        <w:ind w:left="3116" w:hanging="425"/>
      </w:pPr>
      <w:rPr>
        <w:rFonts w:hint="default"/>
        <w:lang w:val="en-GB" w:eastAsia="en-GB" w:bidi="en-GB"/>
      </w:rPr>
    </w:lvl>
    <w:lvl w:ilvl="2" w:tplc="98604636">
      <w:numFmt w:val="bullet"/>
      <w:lvlText w:val="•"/>
      <w:lvlJc w:val="left"/>
      <w:pPr>
        <w:ind w:left="3993" w:hanging="425"/>
      </w:pPr>
      <w:rPr>
        <w:rFonts w:hint="default"/>
        <w:lang w:val="en-GB" w:eastAsia="en-GB" w:bidi="en-GB"/>
      </w:rPr>
    </w:lvl>
    <w:lvl w:ilvl="3" w:tplc="D19A93DA">
      <w:numFmt w:val="bullet"/>
      <w:lvlText w:val="•"/>
      <w:lvlJc w:val="left"/>
      <w:pPr>
        <w:ind w:left="4869" w:hanging="425"/>
      </w:pPr>
      <w:rPr>
        <w:rFonts w:hint="default"/>
        <w:lang w:val="en-GB" w:eastAsia="en-GB" w:bidi="en-GB"/>
      </w:rPr>
    </w:lvl>
    <w:lvl w:ilvl="4" w:tplc="BC4E8170">
      <w:numFmt w:val="bullet"/>
      <w:lvlText w:val="•"/>
      <w:lvlJc w:val="left"/>
      <w:pPr>
        <w:ind w:left="5746" w:hanging="425"/>
      </w:pPr>
      <w:rPr>
        <w:rFonts w:hint="default"/>
        <w:lang w:val="en-GB" w:eastAsia="en-GB" w:bidi="en-GB"/>
      </w:rPr>
    </w:lvl>
    <w:lvl w:ilvl="5" w:tplc="17B86712">
      <w:numFmt w:val="bullet"/>
      <w:lvlText w:val="•"/>
      <w:lvlJc w:val="left"/>
      <w:pPr>
        <w:ind w:left="6623" w:hanging="425"/>
      </w:pPr>
      <w:rPr>
        <w:rFonts w:hint="default"/>
        <w:lang w:val="en-GB" w:eastAsia="en-GB" w:bidi="en-GB"/>
      </w:rPr>
    </w:lvl>
    <w:lvl w:ilvl="6" w:tplc="9FCCC680">
      <w:numFmt w:val="bullet"/>
      <w:lvlText w:val="•"/>
      <w:lvlJc w:val="left"/>
      <w:pPr>
        <w:ind w:left="7499" w:hanging="425"/>
      </w:pPr>
      <w:rPr>
        <w:rFonts w:hint="default"/>
        <w:lang w:val="en-GB" w:eastAsia="en-GB" w:bidi="en-GB"/>
      </w:rPr>
    </w:lvl>
    <w:lvl w:ilvl="7" w:tplc="A15EFA26">
      <w:numFmt w:val="bullet"/>
      <w:lvlText w:val="•"/>
      <w:lvlJc w:val="left"/>
      <w:pPr>
        <w:ind w:left="8376" w:hanging="425"/>
      </w:pPr>
      <w:rPr>
        <w:rFonts w:hint="default"/>
        <w:lang w:val="en-GB" w:eastAsia="en-GB" w:bidi="en-GB"/>
      </w:rPr>
    </w:lvl>
    <w:lvl w:ilvl="8" w:tplc="2F2068D2">
      <w:numFmt w:val="bullet"/>
      <w:lvlText w:val="•"/>
      <w:lvlJc w:val="left"/>
      <w:pPr>
        <w:ind w:left="9253" w:hanging="425"/>
      </w:pPr>
      <w:rPr>
        <w:rFonts w:hint="default"/>
        <w:lang w:val="en-GB" w:eastAsia="en-GB" w:bidi="en-GB"/>
      </w:rPr>
    </w:lvl>
  </w:abstractNum>
  <w:abstractNum w:abstractNumId="29" w15:restartNumberingAfterBreak="0">
    <w:nsid w:val="56BE0439"/>
    <w:multiLevelType w:val="hybridMultilevel"/>
    <w:tmpl w:val="4FEEB1EC"/>
    <w:lvl w:ilvl="0" w:tplc="08090017">
      <w:start w:val="1"/>
      <w:numFmt w:val="lowerLetter"/>
      <w:lvlText w:val="%1)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5B157E36"/>
    <w:multiLevelType w:val="multilevel"/>
    <w:tmpl w:val="75BE79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6" w:hanging="1440"/>
      </w:pPr>
      <w:rPr>
        <w:rFonts w:hint="default"/>
      </w:rPr>
    </w:lvl>
  </w:abstractNum>
  <w:abstractNum w:abstractNumId="31" w15:restartNumberingAfterBreak="0">
    <w:nsid w:val="5BA80248"/>
    <w:multiLevelType w:val="hybridMultilevel"/>
    <w:tmpl w:val="60C04036"/>
    <w:lvl w:ilvl="0" w:tplc="B29A2C98">
      <w:start w:val="1"/>
      <w:numFmt w:val="decimal"/>
      <w:lvlText w:val="%1"/>
      <w:lvlJc w:val="left"/>
      <w:pPr>
        <w:ind w:left="1812" w:hanging="432"/>
      </w:pPr>
      <w:rPr>
        <w:rFonts w:ascii="Calibri" w:eastAsia="Calibri" w:hAnsi="Calibri" w:cs="Calibri" w:hint="default"/>
        <w:b/>
        <w:bCs/>
        <w:color w:val="365F91"/>
        <w:w w:val="99"/>
        <w:sz w:val="32"/>
        <w:szCs w:val="32"/>
        <w:lang w:val="en-GB" w:eastAsia="en-GB" w:bidi="en-GB"/>
      </w:rPr>
    </w:lvl>
    <w:lvl w:ilvl="1" w:tplc="52D64914">
      <w:numFmt w:val="bullet"/>
      <w:lvlText w:val="-"/>
      <w:lvlJc w:val="left"/>
      <w:pPr>
        <w:ind w:left="1946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2" w:tplc="00A2BFB6">
      <w:numFmt w:val="bullet"/>
      <w:lvlText w:val="-"/>
      <w:lvlJc w:val="left"/>
      <w:pPr>
        <w:ind w:left="1946" w:hanging="207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3" w:tplc="3FD09F90">
      <w:numFmt w:val="bullet"/>
      <w:lvlText w:val="•"/>
      <w:lvlJc w:val="left"/>
      <w:pPr>
        <w:ind w:left="3954" w:hanging="207"/>
      </w:pPr>
      <w:rPr>
        <w:rFonts w:hint="default"/>
        <w:lang w:val="en-GB" w:eastAsia="en-GB" w:bidi="en-GB"/>
      </w:rPr>
    </w:lvl>
    <w:lvl w:ilvl="4" w:tplc="D3D89778">
      <w:numFmt w:val="bullet"/>
      <w:lvlText w:val="•"/>
      <w:lvlJc w:val="left"/>
      <w:pPr>
        <w:ind w:left="4962" w:hanging="207"/>
      </w:pPr>
      <w:rPr>
        <w:rFonts w:hint="default"/>
        <w:lang w:val="en-GB" w:eastAsia="en-GB" w:bidi="en-GB"/>
      </w:rPr>
    </w:lvl>
    <w:lvl w:ilvl="5" w:tplc="5566AA86">
      <w:numFmt w:val="bullet"/>
      <w:lvlText w:val="•"/>
      <w:lvlJc w:val="left"/>
      <w:pPr>
        <w:ind w:left="5969" w:hanging="207"/>
      </w:pPr>
      <w:rPr>
        <w:rFonts w:hint="default"/>
        <w:lang w:val="en-GB" w:eastAsia="en-GB" w:bidi="en-GB"/>
      </w:rPr>
    </w:lvl>
    <w:lvl w:ilvl="6" w:tplc="4C42076E">
      <w:numFmt w:val="bullet"/>
      <w:lvlText w:val="•"/>
      <w:lvlJc w:val="left"/>
      <w:pPr>
        <w:ind w:left="6976" w:hanging="207"/>
      </w:pPr>
      <w:rPr>
        <w:rFonts w:hint="default"/>
        <w:lang w:val="en-GB" w:eastAsia="en-GB" w:bidi="en-GB"/>
      </w:rPr>
    </w:lvl>
    <w:lvl w:ilvl="7" w:tplc="7C08B100">
      <w:numFmt w:val="bullet"/>
      <w:lvlText w:val="•"/>
      <w:lvlJc w:val="left"/>
      <w:pPr>
        <w:ind w:left="7984" w:hanging="207"/>
      </w:pPr>
      <w:rPr>
        <w:rFonts w:hint="default"/>
        <w:lang w:val="en-GB" w:eastAsia="en-GB" w:bidi="en-GB"/>
      </w:rPr>
    </w:lvl>
    <w:lvl w:ilvl="8" w:tplc="E24C3476">
      <w:numFmt w:val="bullet"/>
      <w:lvlText w:val="•"/>
      <w:lvlJc w:val="left"/>
      <w:pPr>
        <w:ind w:left="8991" w:hanging="207"/>
      </w:pPr>
      <w:rPr>
        <w:rFonts w:hint="default"/>
        <w:lang w:val="en-GB" w:eastAsia="en-GB" w:bidi="en-GB"/>
      </w:rPr>
    </w:lvl>
  </w:abstractNum>
  <w:abstractNum w:abstractNumId="32" w15:restartNumberingAfterBreak="0">
    <w:nsid w:val="5BDE1BAF"/>
    <w:multiLevelType w:val="multilevel"/>
    <w:tmpl w:val="2DDA8DF6"/>
    <w:lvl w:ilvl="0">
      <w:start w:val="4"/>
      <w:numFmt w:val="decimal"/>
      <w:lvlText w:val="%1"/>
      <w:lvlJc w:val="left"/>
      <w:pPr>
        <w:ind w:left="2239" w:hanging="576"/>
        <w:jc w:val="right"/>
      </w:pPr>
      <w:rPr>
        <w:rFonts w:hint="default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2239" w:hanging="576"/>
      </w:pPr>
      <w:rPr>
        <w:rFonts w:hint="default"/>
        <w:b/>
        <w:bCs/>
        <w:spacing w:val="-3"/>
        <w:w w:val="100"/>
        <w:lang w:val="en-GB" w:eastAsia="en-GB" w:bidi="en-GB"/>
      </w:rPr>
    </w:lvl>
    <w:lvl w:ilvl="2">
      <w:start w:val="1"/>
      <w:numFmt w:val="upperLetter"/>
      <w:lvlText w:val="%3)"/>
      <w:lvlJc w:val="left"/>
      <w:pPr>
        <w:ind w:left="2460" w:hanging="57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3">
      <w:numFmt w:val="bullet"/>
      <w:lvlText w:val="•"/>
      <w:lvlJc w:val="left"/>
      <w:pPr>
        <w:ind w:left="4359" w:hanging="576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5308" w:hanging="576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6258" w:hanging="576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7208" w:hanging="576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8157" w:hanging="576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9107" w:hanging="576"/>
      </w:pPr>
      <w:rPr>
        <w:rFonts w:hint="default"/>
        <w:lang w:val="en-GB" w:eastAsia="en-GB" w:bidi="en-GB"/>
      </w:rPr>
    </w:lvl>
  </w:abstractNum>
  <w:abstractNum w:abstractNumId="33" w15:restartNumberingAfterBreak="0">
    <w:nsid w:val="5D6C3CC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5605B48"/>
    <w:multiLevelType w:val="hybridMultilevel"/>
    <w:tmpl w:val="639A740C"/>
    <w:lvl w:ilvl="0" w:tplc="08090001">
      <w:start w:val="1"/>
      <w:numFmt w:val="bullet"/>
      <w:lvlText w:val=""/>
      <w:lvlJc w:val="left"/>
      <w:pPr>
        <w:ind w:left="5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35" w15:restartNumberingAfterBreak="0">
    <w:nsid w:val="6582780D"/>
    <w:multiLevelType w:val="hybridMultilevel"/>
    <w:tmpl w:val="DFDC90D4"/>
    <w:lvl w:ilvl="0" w:tplc="1C5C48D6">
      <w:start w:val="1"/>
      <w:numFmt w:val="decimal"/>
      <w:pStyle w:val="References"/>
      <w:lvlText w:val="[%1]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75204E4"/>
    <w:multiLevelType w:val="hybridMultilevel"/>
    <w:tmpl w:val="79CE7296"/>
    <w:lvl w:ilvl="0" w:tplc="48881F2E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702636"/>
    <w:multiLevelType w:val="hybridMultilevel"/>
    <w:tmpl w:val="33689A84"/>
    <w:lvl w:ilvl="0" w:tplc="277ACD18">
      <w:start w:val="1"/>
      <w:numFmt w:val="upperRoman"/>
      <w:lvlText w:val="%1."/>
      <w:lvlJc w:val="left"/>
      <w:pPr>
        <w:ind w:left="210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9294E3BC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28F6E6C6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D07E20A0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02B2E902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7BACF768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F5C6362C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862AA13A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98428694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38" w15:restartNumberingAfterBreak="0">
    <w:nsid w:val="6D9B0FD8"/>
    <w:multiLevelType w:val="hybridMultilevel"/>
    <w:tmpl w:val="14789242"/>
    <w:lvl w:ilvl="0" w:tplc="641E2A3E">
      <w:start w:val="1"/>
      <w:numFmt w:val="lowerLetter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C67F55"/>
    <w:multiLevelType w:val="hybridMultilevel"/>
    <w:tmpl w:val="6B9E0518"/>
    <w:lvl w:ilvl="0" w:tplc="08090017">
      <w:start w:val="1"/>
      <w:numFmt w:val="lowerLetter"/>
      <w:lvlText w:val="%1)"/>
      <w:lvlJc w:val="left"/>
      <w:pPr>
        <w:ind w:left="2813" w:hanging="356"/>
      </w:pPr>
      <w:rPr>
        <w:rFonts w:hint="default"/>
        <w:w w:val="100"/>
        <w:sz w:val="22"/>
        <w:szCs w:val="22"/>
        <w:lang w:val="en-GB" w:eastAsia="en-GB" w:bidi="en-GB"/>
      </w:rPr>
    </w:lvl>
    <w:lvl w:ilvl="1" w:tplc="7FA43FDC">
      <w:numFmt w:val="bullet"/>
      <w:lvlText w:val="•"/>
      <w:lvlJc w:val="left"/>
      <w:pPr>
        <w:ind w:left="3638" w:hanging="356"/>
      </w:pPr>
      <w:rPr>
        <w:rFonts w:hint="default"/>
        <w:lang w:val="en-GB" w:eastAsia="en-GB" w:bidi="en-GB"/>
      </w:rPr>
    </w:lvl>
    <w:lvl w:ilvl="2" w:tplc="593004D4">
      <w:numFmt w:val="bullet"/>
      <w:lvlText w:val="•"/>
      <w:lvlJc w:val="left"/>
      <w:pPr>
        <w:ind w:left="4457" w:hanging="356"/>
      </w:pPr>
      <w:rPr>
        <w:rFonts w:hint="default"/>
        <w:lang w:val="en-GB" w:eastAsia="en-GB" w:bidi="en-GB"/>
      </w:rPr>
    </w:lvl>
    <w:lvl w:ilvl="3" w:tplc="A6300B06">
      <w:numFmt w:val="bullet"/>
      <w:lvlText w:val="•"/>
      <w:lvlJc w:val="left"/>
      <w:pPr>
        <w:ind w:left="5275" w:hanging="356"/>
      </w:pPr>
      <w:rPr>
        <w:rFonts w:hint="default"/>
        <w:lang w:val="en-GB" w:eastAsia="en-GB" w:bidi="en-GB"/>
      </w:rPr>
    </w:lvl>
    <w:lvl w:ilvl="4" w:tplc="4D0E8AB8">
      <w:numFmt w:val="bullet"/>
      <w:lvlText w:val="•"/>
      <w:lvlJc w:val="left"/>
      <w:pPr>
        <w:ind w:left="6094" w:hanging="356"/>
      </w:pPr>
      <w:rPr>
        <w:rFonts w:hint="default"/>
        <w:lang w:val="en-GB" w:eastAsia="en-GB" w:bidi="en-GB"/>
      </w:rPr>
    </w:lvl>
    <w:lvl w:ilvl="5" w:tplc="1EBA3E8E">
      <w:numFmt w:val="bullet"/>
      <w:lvlText w:val="•"/>
      <w:lvlJc w:val="left"/>
      <w:pPr>
        <w:ind w:left="6913" w:hanging="356"/>
      </w:pPr>
      <w:rPr>
        <w:rFonts w:hint="default"/>
        <w:lang w:val="en-GB" w:eastAsia="en-GB" w:bidi="en-GB"/>
      </w:rPr>
    </w:lvl>
    <w:lvl w:ilvl="6" w:tplc="43D81F40">
      <w:numFmt w:val="bullet"/>
      <w:lvlText w:val="•"/>
      <w:lvlJc w:val="left"/>
      <w:pPr>
        <w:ind w:left="7731" w:hanging="356"/>
      </w:pPr>
      <w:rPr>
        <w:rFonts w:hint="default"/>
        <w:lang w:val="en-GB" w:eastAsia="en-GB" w:bidi="en-GB"/>
      </w:rPr>
    </w:lvl>
    <w:lvl w:ilvl="7" w:tplc="595CA21C">
      <w:numFmt w:val="bullet"/>
      <w:lvlText w:val="•"/>
      <w:lvlJc w:val="left"/>
      <w:pPr>
        <w:ind w:left="8550" w:hanging="356"/>
      </w:pPr>
      <w:rPr>
        <w:rFonts w:hint="default"/>
        <w:lang w:val="en-GB" w:eastAsia="en-GB" w:bidi="en-GB"/>
      </w:rPr>
    </w:lvl>
    <w:lvl w:ilvl="8" w:tplc="BA6C5B1A">
      <w:numFmt w:val="bullet"/>
      <w:lvlText w:val="•"/>
      <w:lvlJc w:val="left"/>
      <w:pPr>
        <w:ind w:left="9369" w:hanging="356"/>
      </w:pPr>
      <w:rPr>
        <w:rFonts w:hint="default"/>
        <w:lang w:val="en-GB" w:eastAsia="en-GB" w:bidi="en-GB"/>
      </w:rPr>
    </w:lvl>
  </w:abstractNum>
  <w:abstractNum w:abstractNumId="40" w15:restartNumberingAfterBreak="0">
    <w:nsid w:val="752735E1"/>
    <w:multiLevelType w:val="hybridMultilevel"/>
    <w:tmpl w:val="530ED66C"/>
    <w:lvl w:ilvl="0" w:tplc="85D6F5CA">
      <w:numFmt w:val="bullet"/>
      <w:lvlText w:val="-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100855F6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2952A8CC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37ECC2E2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EC7E401E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095C7D4A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0D98FE0C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A3940086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614066E4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41" w15:restartNumberingAfterBreak="0">
    <w:nsid w:val="76167ABA"/>
    <w:multiLevelType w:val="hybridMultilevel"/>
    <w:tmpl w:val="C2D28D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1F3CA8"/>
    <w:multiLevelType w:val="hybridMultilevel"/>
    <w:tmpl w:val="60422C10"/>
    <w:lvl w:ilvl="0" w:tplc="85D6F5CA">
      <w:numFmt w:val="bullet"/>
      <w:lvlText w:val="-"/>
      <w:lvlJc w:val="left"/>
      <w:pPr>
        <w:ind w:left="2098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8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58" w:hanging="360"/>
      </w:pPr>
      <w:rPr>
        <w:rFonts w:ascii="Wingdings" w:hAnsi="Wingdings" w:hint="default"/>
      </w:rPr>
    </w:lvl>
  </w:abstractNum>
  <w:abstractNum w:abstractNumId="43" w15:restartNumberingAfterBreak="0">
    <w:nsid w:val="79975713"/>
    <w:multiLevelType w:val="hybridMultilevel"/>
    <w:tmpl w:val="19B0CA0E"/>
    <w:lvl w:ilvl="0" w:tplc="36966480">
      <w:start w:val="1"/>
      <w:numFmt w:val="decimal"/>
      <w:pStyle w:val="HPSubtitles"/>
      <w:lvlText w:val="%1."/>
      <w:lvlJc w:val="left"/>
      <w:pPr>
        <w:ind w:left="360" w:hanging="360"/>
      </w:pPr>
      <w:rPr>
        <w:rFonts w:ascii="EC Square Sans Pro Medium" w:hAnsi="EC Square Sans Pro Medium" w:hint="default"/>
        <w:b/>
        <w:color w:val="C00000"/>
        <w:sz w:val="24"/>
        <w:lang w:val="en-GB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4" w15:restartNumberingAfterBreak="0">
    <w:nsid w:val="7AF6043E"/>
    <w:multiLevelType w:val="hybridMultilevel"/>
    <w:tmpl w:val="C130023E"/>
    <w:lvl w:ilvl="0" w:tplc="81506714">
      <w:numFmt w:val="bullet"/>
      <w:lvlText w:val=""/>
      <w:lvlJc w:val="left"/>
      <w:pPr>
        <w:ind w:left="1740" w:hanging="360"/>
      </w:pPr>
      <w:rPr>
        <w:rFonts w:ascii="Wingdings" w:eastAsia="Wingdings" w:hAnsi="Wingdings" w:cs="Wingdings" w:hint="default"/>
        <w:w w:val="100"/>
        <w:sz w:val="22"/>
        <w:szCs w:val="22"/>
        <w:lang w:val="en-GB" w:eastAsia="en-GB" w:bidi="en-GB"/>
      </w:rPr>
    </w:lvl>
    <w:lvl w:ilvl="1" w:tplc="0816A3BE">
      <w:numFmt w:val="bullet"/>
      <w:lvlText w:val="•"/>
      <w:lvlJc w:val="left"/>
      <w:pPr>
        <w:ind w:left="2666" w:hanging="360"/>
      </w:pPr>
      <w:rPr>
        <w:rFonts w:hint="default"/>
        <w:lang w:val="en-GB" w:eastAsia="en-GB" w:bidi="en-GB"/>
      </w:rPr>
    </w:lvl>
    <w:lvl w:ilvl="2" w:tplc="3C98068E">
      <w:numFmt w:val="bullet"/>
      <w:lvlText w:val="•"/>
      <w:lvlJc w:val="left"/>
      <w:pPr>
        <w:ind w:left="3593" w:hanging="360"/>
      </w:pPr>
      <w:rPr>
        <w:rFonts w:hint="default"/>
        <w:lang w:val="en-GB" w:eastAsia="en-GB" w:bidi="en-GB"/>
      </w:rPr>
    </w:lvl>
    <w:lvl w:ilvl="3" w:tplc="E89A2322">
      <w:numFmt w:val="bullet"/>
      <w:lvlText w:val="•"/>
      <w:lvlJc w:val="left"/>
      <w:pPr>
        <w:ind w:left="4519" w:hanging="360"/>
      </w:pPr>
      <w:rPr>
        <w:rFonts w:hint="default"/>
        <w:lang w:val="en-GB" w:eastAsia="en-GB" w:bidi="en-GB"/>
      </w:rPr>
    </w:lvl>
    <w:lvl w:ilvl="4" w:tplc="23443696">
      <w:numFmt w:val="bullet"/>
      <w:lvlText w:val="•"/>
      <w:lvlJc w:val="left"/>
      <w:pPr>
        <w:ind w:left="5446" w:hanging="360"/>
      </w:pPr>
      <w:rPr>
        <w:rFonts w:hint="default"/>
        <w:lang w:val="en-GB" w:eastAsia="en-GB" w:bidi="en-GB"/>
      </w:rPr>
    </w:lvl>
    <w:lvl w:ilvl="5" w:tplc="8102BF74">
      <w:numFmt w:val="bullet"/>
      <w:lvlText w:val="•"/>
      <w:lvlJc w:val="left"/>
      <w:pPr>
        <w:ind w:left="6373" w:hanging="360"/>
      </w:pPr>
      <w:rPr>
        <w:rFonts w:hint="default"/>
        <w:lang w:val="en-GB" w:eastAsia="en-GB" w:bidi="en-GB"/>
      </w:rPr>
    </w:lvl>
    <w:lvl w:ilvl="6" w:tplc="63E0E11A">
      <w:numFmt w:val="bullet"/>
      <w:lvlText w:val="•"/>
      <w:lvlJc w:val="left"/>
      <w:pPr>
        <w:ind w:left="7299" w:hanging="360"/>
      </w:pPr>
      <w:rPr>
        <w:rFonts w:hint="default"/>
        <w:lang w:val="en-GB" w:eastAsia="en-GB" w:bidi="en-GB"/>
      </w:rPr>
    </w:lvl>
    <w:lvl w:ilvl="7" w:tplc="2B4C4D0C">
      <w:numFmt w:val="bullet"/>
      <w:lvlText w:val="•"/>
      <w:lvlJc w:val="left"/>
      <w:pPr>
        <w:ind w:left="8226" w:hanging="360"/>
      </w:pPr>
      <w:rPr>
        <w:rFonts w:hint="default"/>
        <w:lang w:val="en-GB" w:eastAsia="en-GB" w:bidi="en-GB"/>
      </w:rPr>
    </w:lvl>
    <w:lvl w:ilvl="8" w:tplc="2E583EC6">
      <w:numFmt w:val="bullet"/>
      <w:lvlText w:val="•"/>
      <w:lvlJc w:val="left"/>
      <w:pPr>
        <w:ind w:left="9153" w:hanging="360"/>
      </w:pPr>
      <w:rPr>
        <w:rFonts w:hint="default"/>
        <w:lang w:val="en-GB" w:eastAsia="en-GB" w:bidi="en-GB"/>
      </w:rPr>
    </w:lvl>
  </w:abstractNum>
  <w:abstractNum w:abstractNumId="45" w15:restartNumberingAfterBreak="0">
    <w:nsid w:val="7CE40B98"/>
    <w:multiLevelType w:val="multilevel"/>
    <w:tmpl w:val="2C92372A"/>
    <w:lvl w:ilvl="0">
      <w:start w:val="1"/>
      <w:numFmt w:val="upperLetter"/>
      <w:pStyle w:val="AppendixHeading1"/>
      <w:lvlText w:val="Appendix 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310600117">
    <w:abstractNumId w:val="19"/>
  </w:num>
  <w:num w:numId="2" w16cid:durableId="916938144">
    <w:abstractNumId w:val="2"/>
  </w:num>
  <w:num w:numId="3" w16cid:durableId="1912496839">
    <w:abstractNumId w:val="1"/>
  </w:num>
  <w:num w:numId="4" w16cid:durableId="545874924">
    <w:abstractNumId w:val="0"/>
  </w:num>
  <w:num w:numId="5" w16cid:durableId="845903116">
    <w:abstractNumId w:val="3"/>
  </w:num>
  <w:num w:numId="6" w16cid:durableId="803891401">
    <w:abstractNumId w:val="26"/>
  </w:num>
  <w:num w:numId="7" w16cid:durableId="1060789432">
    <w:abstractNumId w:val="33"/>
  </w:num>
  <w:num w:numId="8" w16cid:durableId="1172601336">
    <w:abstractNumId w:val="4"/>
  </w:num>
  <w:num w:numId="9" w16cid:durableId="1145243473">
    <w:abstractNumId w:val="45"/>
  </w:num>
  <w:num w:numId="10" w16cid:durableId="628055727">
    <w:abstractNumId w:val="35"/>
  </w:num>
  <w:num w:numId="11" w16cid:durableId="1289236976">
    <w:abstractNumId w:val="10"/>
  </w:num>
  <w:num w:numId="12" w16cid:durableId="1527399905">
    <w:abstractNumId w:val="40"/>
  </w:num>
  <w:num w:numId="13" w16cid:durableId="1101800889">
    <w:abstractNumId w:val="31"/>
  </w:num>
  <w:num w:numId="14" w16cid:durableId="882139038">
    <w:abstractNumId w:val="27"/>
  </w:num>
  <w:num w:numId="15" w16cid:durableId="46030160">
    <w:abstractNumId w:val="24"/>
  </w:num>
  <w:num w:numId="16" w16cid:durableId="1845898890">
    <w:abstractNumId w:val="25"/>
  </w:num>
  <w:num w:numId="17" w16cid:durableId="750200547">
    <w:abstractNumId w:val="32"/>
  </w:num>
  <w:num w:numId="18" w16cid:durableId="1933316249">
    <w:abstractNumId w:val="37"/>
  </w:num>
  <w:num w:numId="19" w16cid:durableId="2044203795">
    <w:abstractNumId w:val="30"/>
  </w:num>
  <w:num w:numId="20" w16cid:durableId="1452675051">
    <w:abstractNumId w:val="5"/>
  </w:num>
  <w:num w:numId="21" w16cid:durableId="226914345">
    <w:abstractNumId w:val="39"/>
  </w:num>
  <w:num w:numId="22" w16cid:durableId="720791622">
    <w:abstractNumId w:val="11"/>
  </w:num>
  <w:num w:numId="23" w16cid:durableId="1096093634">
    <w:abstractNumId w:val="12"/>
  </w:num>
  <w:num w:numId="24" w16cid:durableId="592010851">
    <w:abstractNumId w:val="29"/>
  </w:num>
  <w:num w:numId="25" w16cid:durableId="1511220376">
    <w:abstractNumId w:val="22"/>
  </w:num>
  <w:num w:numId="26" w16cid:durableId="258609049">
    <w:abstractNumId w:val="9"/>
  </w:num>
  <w:num w:numId="27" w16cid:durableId="1618952111">
    <w:abstractNumId w:val="18"/>
  </w:num>
  <w:num w:numId="28" w16cid:durableId="1238325838">
    <w:abstractNumId w:val="20"/>
  </w:num>
  <w:num w:numId="29" w16cid:durableId="1356150997">
    <w:abstractNumId w:val="15"/>
  </w:num>
  <w:num w:numId="30" w16cid:durableId="2126192441">
    <w:abstractNumId w:val="44"/>
  </w:num>
  <w:num w:numId="31" w16cid:durableId="108745787">
    <w:abstractNumId w:val="28"/>
  </w:num>
  <w:num w:numId="32" w16cid:durableId="581108980">
    <w:abstractNumId w:val="6"/>
  </w:num>
  <w:num w:numId="33" w16cid:durableId="1321153710">
    <w:abstractNumId w:val="38"/>
  </w:num>
  <w:num w:numId="34" w16cid:durableId="414858231">
    <w:abstractNumId w:val="41"/>
  </w:num>
  <w:num w:numId="35" w16cid:durableId="1077287642">
    <w:abstractNumId w:val="14"/>
  </w:num>
  <w:num w:numId="36" w16cid:durableId="972518228">
    <w:abstractNumId w:val="42"/>
  </w:num>
  <w:num w:numId="37" w16cid:durableId="758135981">
    <w:abstractNumId w:val="8"/>
  </w:num>
  <w:num w:numId="38" w16cid:durableId="2068453921">
    <w:abstractNumId w:val="13"/>
  </w:num>
  <w:num w:numId="39" w16cid:durableId="972444777">
    <w:abstractNumId w:val="34"/>
  </w:num>
  <w:num w:numId="40" w16cid:durableId="1577087502">
    <w:abstractNumId w:val="19"/>
  </w:num>
  <w:num w:numId="41" w16cid:durableId="30083437">
    <w:abstractNumId w:val="21"/>
  </w:num>
  <w:num w:numId="42" w16cid:durableId="1907495465">
    <w:abstractNumId w:val="43"/>
  </w:num>
  <w:num w:numId="43" w16cid:durableId="471992552">
    <w:abstractNumId w:val="17"/>
  </w:num>
  <w:num w:numId="44" w16cid:durableId="2131246373">
    <w:abstractNumId w:val="23"/>
  </w:num>
  <w:num w:numId="45" w16cid:durableId="228658640">
    <w:abstractNumId w:val="16"/>
  </w:num>
  <w:num w:numId="46" w16cid:durableId="1999846703">
    <w:abstractNumId w:val="7"/>
  </w:num>
  <w:num w:numId="47" w16cid:durableId="1379624278">
    <w:abstractNumId w:val="3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4D4"/>
    <w:rsid w:val="000031FF"/>
    <w:rsid w:val="00007D86"/>
    <w:rsid w:val="00021274"/>
    <w:rsid w:val="000314A2"/>
    <w:rsid w:val="0003177D"/>
    <w:rsid w:val="00033DA1"/>
    <w:rsid w:val="000357E9"/>
    <w:rsid w:val="00036B6E"/>
    <w:rsid w:val="000418AF"/>
    <w:rsid w:val="0006103C"/>
    <w:rsid w:val="00073C1B"/>
    <w:rsid w:val="0008289C"/>
    <w:rsid w:val="00086496"/>
    <w:rsid w:val="000872E8"/>
    <w:rsid w:val="00092854"/>
    <w:rsid w:val="000B5DC6"/>
    <w:rsid w:val="000C0444"/>
    <w:rsid w:val="000C0C84"/>
    <w:rsid w:val="000C44DF"/>
    <w:rsid w:val="000C5DEB"/>
    <w:rsid w:val="000D0F66"/>
    <w:rsid w:val="000D361D"/>
    <w:rsid w:val="000F0AB8"/>
    <w:rsid w:val="00100752"/>
    <w:rsid w:val="001018FE"/>
    <w:rsid w:val="00110124"/>
    <w:rsid w:val="00114724"/>
    <w:rsid w:val="00114D2E"/>
    <w:rsid w:val="00116EE1"/>
    <w:rsid w:val="001216D7"/>
    <w:rsid w:val="00123F88"/>
    <w:rsid w:val="001244DE"/>
    <w:rsid w:val="001414A8"/>
    <w:rsid w:val="001456E5"/>
    <w:rsid w:val="0015173B"/>
    <w:rsid w:val="00152F39"/>
    <w:rsid w:val="001546E9"/>
    <w:rsid w:val="00163529"/>
    <w:rsid w:val="00184C1D"/>
    <w:rsid w:val="00191D2E"/>
    <w:rsid w:val="001971D9"/>
    <w:rsid w:val="001B24AA"/>
    <w:rsid w:val="001B27B1"/>
    <w:rsid w:val="001D6F54"/>
    <w:rsid w:val="001E67AD"/>
    <w:rsid w:val="00200F68"/>
    <w:rsid w:val="00205534"/>
    <w:rsid w:val="00215D33"/>
    <w:rsid w:val="00221F7A"/>
    <w:rsid w:val="0022276D"/>
    <w:rsid w:val="00222C34"/>
    <w:rsid w:val="002308B5"/>
    <w:rsid w:val="0023568D"/>
    <w:rsid w:val="00236312"/>
    <w:rsid w:val="00241308"/>
    <w:rsid w:val="0024418F"/>
    <w:rsid w:val="00263BB7"/>
    <w:rsid w:val="00265185"/>
    <w:rsid w:val="00294CFB"/>
    <w:rsid w:val="00295226"/>
    <w:rsid w:val="002C2453"/>
    <w:rsid w:val="002C7920"/>
    <w:rsid w:val="002D16CF"/>
    <w:rsid w:val="002D272E"/>
    <w:rsid w:val="002D543F"/>
    <w:rsid w:val="002E1223"/>
    <w:rsid w:val="002E76E6"/>
    <w:rsid w:val="002F0962"/>
    <w:rsid w:val="0030642A"/>
    <w:rsid w:val="003164D4"/>
    <w:rsid w:val="00320A6F"/>
    <w:rsid w:val="00321578"/>
    <w:rsid w:val="00324416"/>
    <w:rsid w:val="003309F3"/>
    <w:rsid w:val="0034137F"/>
    <w:rsid w:val="003414CE"/>
    <w:rsid w:val="003432F2"/>
    <w:rsid w:val="00345760"/>
    <w:rsid w:val="0034791A"/>
    <w:rsid w:val="00350D43"/>
    <w:rsid w:val="00354635"/>
    <w:rsid w:val="003600C0"/>
    <w:rsid w:val="003616C3"/>
    <w:rsid w:val="00363FEE"/>
    <w:rsid w:val="00366268"/>
    <w:rsid w:val="003710ED"/>
    <w:rsid w:val="00371A20"/>
    <w:rsid w:val="00375172"/>
    <w:rsid w:val="003817EB"/>
    <w:rsid w:val="00386B3B"/>
    <w:rsid w:val="003925C7"/>
    <w:rsid w:val="0039428F"/>
    <w:rsid w:val="003A1093"/>
    <w:rsid w:val="003A1288"/>
    <w:rsid w:val="003A4E47"/>
    <w:rsid w:val="003B4E3E"/>
    <w:rsid w:val="003C0C09"/>
    <w:rsid w:val="003C16B0"/>
    <w:rsid w:val="003C3E54"/>
    <w:rsid w:val="003F584F"/>
    <w:rsid w:val="00401649"/>
    <w:rsid w:val="00401EA3"/>
    <w:rsid w:val="004139CC"/>
    <w:rsid w:val="0041535B"/>
    <w:rsid w:val="0042309D"/>
    <w:rsid w:val="00424D43"/>
    <w:rsid w:val="00433CB4"/>
    <w:rsid w:val="00434804"/>
    <w:rsid w:val="004478E6"/>
    <w:rsid w:val="00456AA2"/>
    <w:rsid w:val="00457B72"/>
    <w:rsid w:val="00474512"/>
    <w:rsid w:val="004831D4"/>
    <w:rsid w:val="00497D9D"/>
    <w:rsid w:val="004A13D5"/>
    <w:rsid w:val="004B3106"/>
    <w:rsid w:val="004B7C5D"/>
    <w:rsid w:val="004E08A6"/>
    <w:rsid w:val="004F1BF5"/>
    <w:rsid w:val="004F25D0"/>
    <w:rsid w:val="004F3ABF"/>
    <w:rsid w:val="004F3DC4"/>
    <w:rsid w:val="00501A53"/>
    <w:rsid w:val="00515E1F"/>
    <w:rsid w:val="00520D65"/>
    <w:rsid w:val="00522419"/>
    <w:rsid w:val="00522C91"/>
    <w:rsid w:val="00527ABE"/>
    <w:rsid w:val="0054180D"/>
    <w:rsid w:val="00543D5F"/>
    <w:rsid w:val="00552419"/>
    <w:rsid w:val="00555220"/>
    <w:rsid w:val="00555FC0"/>
    <w:rsid w:val="00560434"/>
    <w:rsid w:val="00561584"/>
    <w:rsid w:val="00563115"/>
    <w:rsid w:val="00565926"/>
    <w:rsid w:val="00573AAD"/>
    <w:rsid w:val="005751D3"/>
    <w:rsid w:val="00576B8E"/>
    <w:rsid w:val="00577DCE"/>
    <w:rsid w:val="0058526B"/>
    <w:rsid w:val="0058533A"/>
    <w:rsid w:val="005855C9"/>
    <w:rsid w:val="0059069A"/>
    <w:rsid w:val="005957F0"/>
    <w:rsid w:val="005A1DA1"/>
    <w:rsid w:val="005A3809"/>
    <w:rsid w:val="005B0329"/>
    <w:rsid w:val="005B60D8"/>
    <w:rsid w:val="005C148E"/>
    <w:rsid w:val="005D0D0C"/>
    <w:rsid w:val="005E5A43"/>
    <w:rsid w:val="005E7BEE"/>
    <w:rsid w:val="005F09DC"/>
    <w:rsid w:val="005F36E0"/>
    <w:rsid w:val="005F7A1E"/>
    <w:rsid w:val="00605856"/>
    <w:rsid w:val="006107D6"/>
    <w:rsid w:val="00614A11"/>
    <w:rsid w:val="00614C40"/>
    <w:rsid w:val="00621FE8"/>
    <w:rsid w:val="0062346A"/>
    <w:rsid w:val="00630040"/>
    <w:rsid w:val="00631DF1"/>
    <w:rsid w:val="00635A44"/>
    <w:rsid w:val="00643812"/>
    <w:rsid w:val="006439B7"/>
    <w:rsid w:val="00643A7B"/>
    <w:rsid w:val="0066660B"/>
    <w:rsid w:val="00672067"/>
    <w:rsid w:val="00674005"/>
    <w:rsid w:val="0067723D"/>
    <w:rsid w:val="00692B2A"/>
    <w:rsid w:val="00696A58"/>
    <w:rsid w:val="006A4684"/>
    <w:rsid w:val="006A5236"/>
    <w:rsid w:val="006A7577"/>
    <w:rsid w:val="006B451B"/>
    <w:rsid w:val="006B6618"/>
    <w:rsid w:val="006B6EDB"/>
    <w:rsid w:val="006B7C85"/>
    <w:rsid w:val="006C376A"/>
    <w:rsid w:val="006D3186"/>
    <w:rsid w:val="006D3FD8"/>
    <w:rsid w:val="006D7F00"/>
    <w:rsid w:val="006E1815"/>
    <w:rsid w:val="006E1F8F"/>
    <w:rsid w:val="006E2DEF"/>
    <w:rsid w:val="006E379D"/>
    <w:rsid w:val="006E50E5"/>
    <w:rsid w:val="007009BB"/>
    <w:rsid w:val="00703764"/>
    <w:rsid w:val="007113A2"/>
    <w:rsid w:val="0072790C"/>
    <w:rsid w:val="007709D5"/>
    <w:rsid w:val="0079635F"/>
    <w:rsid w:val="007A0308"/>
    <w:rsid w:val="007A7517"/>
    <w:rsid w:val="007B29DA"/>
    <w:rsid w:val="007B5EB0"/>
    <w:rsid w:val="007B754E"/>
    <w:rsid w:val="007C2F58"/>
    <w:rsid w:val="007C3EA1"/>
    <w:rsid w:val="007C7BCB"/>
    <w:rsid w:val="007D6D66"/>
    <w:rsid w:val="007D7F44"/>
    <w:rsid w:val="007E074C"/>
    <w:rsid w:val="007E287F"/>
    <w:rsid w:val="007E7F01"/>
    <w:rsid w:val="007F7178"/>
    <w:rsid w:val="00801690"/>
    <w:rsid w:val="00802431"/>
    <w:rsid w:val="00823C09"/>
    <w:rsid w:val="00826FBB"/>
    <w:rsid w:val="00837A08"/>
    <w:rsid w:val="00837C71"/>
    <w:rsid w:val="00841BE8"/>
    <w:rsid w:val="00845DA4"/>
    <w:rsid w:val="00853ABA"/>
    <w:rsid w:val="008619F8"/>
    <w:rsid w:val="00862B49"/>
    <w:rsid w:val="00875C69"/>
    <w:rsid w:val="00882755"/>
    <w:rsid w:val="008859C3"/>
    <w:rsid w:val="00895B99"/>
    <w:rsid w:val="008A1865"/>
    <w:rsid w:val="008B61F2"/>
    <w:rsid w:val="008D5993"/>
    <w:rsid w:val="008E07AA"/>
    <w:rsid w:val="008E381E"/>
    <w:rsid w:val="008F0BC5"/>
    <w:rsid w:val="009037AC"/>
    <w:rsid w:val="009053E2"/>
    <w:rsid w:val="00910D66"/>
    <w:rsid w:val="00911E98"/>
    <w:rsid w:val="009212F9"/>
    <w:rsid w:val="0092138C"/>
    <w:rsid w:val="00931B82"/>
    <w:rsid w:val="00933A3E"/>
    <w:rsid w:val="00934B28"/>
    <w:rsid w:val="00945044"/>
    <w:rsid w:val="0095467C"/>
    <w:rsid w:val="009554C0"/>
    <w:rsid w:val="0095688F"/>
    <w:rsid w:val="009605BC"/>
    <w:rsid w:val="00967812"/>
    <w:rsid w:val="00980C73"/>
    <w:rsid w:val="00994271"/>
    <w:rsid w:val="00997E40"/>
    <w:rsid w:val="009B4633"/>
    <w:rsid w:val="009B4ADF"/>
    <w:rsid w:val="009B4E12"/>
    <w:rsid w:val="009C43FD"/>
    <w:rsid w:val="009D5916"/>
    <w:rsid w:val="009D5AB0"/>
    <w:rsid w:val="00A02C6E"/>
    <w:rsid w:val="00A03112"/>
    <w:rsid w:val="00A115F7"/>
    <w:rsid w:val="00A161EE"/>
    <w:rsid w:val="00A21BF0"/>
    <w:rsid w:val="00A30D6C"/>
    <w:rsid w:val="00A41E09"/>
    <w:rsid w:val="00A44576"/>
    <w:rsid w:val="00A5325F"/>
    <w:rsid w:val="00A5502A"/>
    <w:rsid w:val="00A73728"/>
    <w:rsid w:val="00A73CF5"/>
    <w:rsid w:val="00A8346A"/>
    <w:rsid w:val="00A87ABC"/>
    <w:rsid w:val="00A93687"/>
    <w:rsid w:val="00AA78B4"/>
    <w:rsid w:val="00AB73B9"/>
    <w:rsid w:val="00AC2AA3"/>
    <w:rsid w:val="00AD2038"/>
    <w:rsid w:val="00AD372A"/>
    <w:rsid w:val="00AE114D"/>
    <w:rsid w:val="00AE5412"/>
    <w:rsid w:val="00AF1D01"/>
    <w:rsid w:val="00B022BD"/>
    <w:rsid w:val="00B235E0"/>
    <w:rsid w:val="00B26423"/>
    <w:rsid w:val="00B32605"/>
    <w:rsid w:val="00B341D9"/>
    <w:rsid w:val="00B42BEA"/>
    <w:rsid w:val="00B6602B"/>
    <w:rsid w:val="00B7119E"/>
    <w:rsid w:val="00B751AA"/>
    <w:rsid w:val="00B82C61"/>
    <w:rsid w:val="00B84C9C"/>
    <w:rsid w:val="00BA24FF"/>
    <w:rsid w:val="00BB77FD"/>
    <w:rsid w:val="00BC12F2"/>
    <w:rsid w:val="00BD179A"/>
    <w:rsid w:val="00BD2995"/>
    <w:rsid w:val="00BD4B61"/>
    <w:rsid w:val="00BE1602"/>
    <w:rsid w:val="00BF08CD"/>
    <w:rsid w:val="00BF0D85"/>
    <w:rsid w:val="00BF7EDD"/>
    <w:rsid w:val="00C01F61"/>
    <w:rsid w:val="00C0467E"/>
    <w:rsid w:val="00C07B4B"/>
    <w:rsid w:val="00C10903"/>
    <w:rsid w:val="00C11080"/>
    <w:rsid w:val="00C137E6"/>
    <w:rsid w:val="00C14945"/>
    <w:rsid w:val="00C33B2B"/>
    <w:rsid w:val="00C35C1D"/>
    <w:rsid w:val="00C35CF7"/>
    <w:rsid w:val="00C43780"/>
    <w:rsid w:val="00C52B1E"/>
    <w:rsid w:val="00C5628E"/>
    <w:rsid w:val="00C56FEE"/>
    <w:rsid w:val="00C7580D"/>
    <w:rsid w:val="00C76B0E"/>
    <w:rsid w:val="00C918C9"/>
    <w:rsid w:val="00C92DC1"/>
    <w:rsid w:val="00C9508C"/>
    <w:rsid w:val="00C9737A"/>
    <w:rsid w:val="00CA2A5C"/>
    <w:rsid w:val="00CA2F8B"/>
    <w:rsid w:val="00CA669C"/>
    <w:rsid w:val="00CB0916"/>
    <w:rsid w:val="00CC263C"/>
    <w:rsid w:val="00CC5814"/>
    <w:rsid w:val="00CF7768"/>
    <w:rsid w:val="00D02FA3"/>
    <w:rsid w:val="00D103BF"/>
    <w:rsid w:val="00D12F47"/>
    <w:rsid w:val="00D17BFC"/>
    <w:rsid w:val="00D24A10"/>
    <w:rsid w:val="00D262AB"/>
    <w:rsid w:val="00D405FF"/>
    <w:rsid w:val="00D45472"/>
    <w:rsid w:val="00D50162"/>
    <w:rsid w:val="00D52448"/>
    <w:rsid w:val="00D65B22"/>
    <w:rsid w:val="00D77BFD"/>
    <w:rsid w:val="00D87397"/>
    <w:rsid w:val="00D90753"/>
    <w:rsid w:val="00D92634"/>
    <w:rsid w:val="00DA5F40"/>
    <w:rsid w:val="00DA66F1"/>
    <w:rsid w:val="00DB0CEE"/>
    <w:rsid w:val="00DB391A"/>
    <w:rsid w:val="00DB794B"/>
    <w:rsid w:val="00DB7B98"/>
    <w:rsid w:val="00DE02EB"/>
    <w:rsid w:val="00DE1509"/>
    <w:rsid w:val="00DE2A0D"/>
    <w:rsid w:val="00DE56F8"/>
    <w:rsid w:val="00DE706E"/>
    <w:rsid w:val="00E130DE"/>
    <w:rsid w:val="00E16FF6"/>
    <w:rsid w:val="00E17393"/>
    <w:rsid w:val="00E178C5"/>
    <w:rsid w:val="00E208BA"/>
    <w:rsid w:val="00E20932"/>
    <w:rsid w:val="00E258E4"/>
    <w:rsid w:val="00E3249B"/>
    <w:rsid w:val="00E4228A"/>
    <w:rsid w:val="00E50322"/>
    <w:rsid w:val="00E53B44"/>
    <w:rsid w:val="00E5511D"/>
    <w:rsid w:val="00E610E9"/>
    <w:rsid w:val="00E63777"/>
    <w:rsid w:val="00E702BF"/>
    <w:rsid w:val="00E7360C"/>
    <w:rsid w:val="00E73926"/>
    <w:rsid w:val="00E80BFC"/>
    <w:rsid w:val="00E907F7"/>
    <w:rsid w:val="00E939EC"/>
    <w:rsid w:val="00E943BE"/>
    <w:rsid w:val="00EA0863"/>
    <w:rsid w:val="00EA2E35"/>
    <w:rsid w:val="00EB69F2"/>
    <w:rsid w:val="00ED336D"/>
    <w:rsid w:val="00ED526F"/>
    <w:rsid w:val="00EE39D9"/>
    <w:rsid w:val="00EF3D1E"/>
    <w:rsid w:val="00EF6DF5"/>
    <w:rsid w:val="00F01000"/>
    <w:rsid w:val="00F03901"/>
    <w:rsid w:val="00F072BF"/>
    <w:rsid w:val="00F211D2"/>
    <w:rsid w:val="00F27E9A"/>
    <w:rsid w:val="00F315AC"/>
    <w:rsid w:val="00F369F3"/>
    <w:rsid w:val="00F47BDA"/>
    <w:rsid w:val="00F556DD"/>
    <w:rsid w:val="00F60770"/>
    <w:rsid w:val="00F623F9"/>
    <w:rsid w:val="00F62A78"/>
    <w:rsid w:val="00F73608"/>
    <w:rsid w:val="00F7405F"/>
    <w:rsid w:val="00F77B74"/>
    <w:rsid w:val="00F82638"/>
    <w:rsid w:val="00F82B46"/>
    <w:rsid w:val="00F84303"/>
    <w:rsid w:val="00F852DE"/>
    <w:rsid w:val="00F901A9"/>
    <w:rsid w:val="00F93276"/>
    <w:rsid w:val="00FA13CB"/>
    <w:rsid w:val="00FA223B"/>
    <w:rsid w:val="00FA35D3"/>
    <w:rsid w:val="00FA4E92"/>
    <w:rsid w:val="00FA7040"/>
    <w:rsid w:val="00FB2F5C"/>
    <w:rsid w:val="00FB5852"/>
    <w:rsid w:val="00FB5B37"/>
    <w:rsid w:val="00FB7E32"/>
    <w:rsid w:val="00FC5E15"/>
    <w:rsid w:val="00FE1AEF"/>
    <w:rsid w:val="00F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BD389A"/>
  <w15:docId w15:val="{08212B67-A0A2-40AB-80A9-0B3239D78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3164D4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en-GB"/>
    </w:rPr>
  </w:style>
  <w:style w:type="paragraph" w:styleId="Heading1">
    <w:name w:val="heading 1"/>
    <w:basedOn w:val="Normal"/>
    <w:next w:val="BodyText"/>
    <w:uiPriority w:val="1"/>
    <w:qFormat/>
    <w:rsid w:val="00AE114D"/>
    <w:pPr>
      <w:keepNext/>
      <w:numPr>
        <w:numId w:val="1"/>
      </w:numPr>
      <w:spacing w:before="240" w:after="60"/>
      <w:outlineLvl w:val="0"/>
    </w:pPr>
    <w:rPr>
      <w:rFonts w:cs="Arial"/>
      <w:b/>
      <w:bCs/>
      <w:color w:val="365F91"/>
      <w:kern w:val="32"/>
      <w:sz w:val="32"/>
      <w:szCs w:val="32"/>
    </w:rPr>
  </w:style>
  <w:style w:type="paragraph" w:styleId="Heading2">
    <w:name w:val="heading 2"/>
    <w:basedOn w:val="Normal"/>
    <w:next w:val="BodyText"/>
    <w:uiPriority w:val="1"/>
    <w:qFormat/>
    <w:rsid w:val="00B341D9"/>
    <w:pPr>
      <w:ind w:left="952"/>
      <w:outlineLvl w:val="1"/>
    </w:pPr>
    <w:rPr>
      <w:b/>
      <w:color w:val="1F487C"/>
      <w:sz w:val="28"/>
      <w:szCs w:val="28"/>
    </w:rPr>
  </w:style>
  <w:style w:type="paragraph" w:styleId="Heading3">
    <w:name w:val="heading 3"/>
    <w:basedOn w:val="Normal"/>
    <w:next w:val="BodyText"/>
    <w:qFormat/>
    <w:rsid w:val="00AE114D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color w:val="4F81BD"/>
      <w:sz w:val="28"/>
      <w:szCs w:val="26"/>
    </w:rPr>
  </w:style>
  <w:style w:type="paragraph" w:styleId="Heading4">
    <w:name w:val="heading 4"/>
    <w:basedOn w:val="Normal"/>
    <w:next w:val="BodyText"/>
    <w:qFormat/>
    <w:rsid w:val="00AE114D"/>
    <w:pPr>
      <w:keepNext/>
      <w:numPr>
        <w:ilvl w:val="3"/>
        <w:numId w:val="1"/>
      </w:numPr>
      <w:spacing w:before="240" w:after="60"/>
      <w:outlineLvl w:val="3"/>
    </w:pPr>
    <w:rPr>
      <w:b/>
      <w:bCs/>
      <w:color w:val="4F81BD"/>
      <w:sz w:val="26"/>
      <w:szCs w:val="28"/>
    </w:rPr>
  </w:style>
  <w:style w:type="paragraph" w:styleId="Heading5">
    <w:name w:val="heading 5"/>
    <w:basedOn w:val="Normal"/>
    <w:next w:val="BodyText"/>
    <w:qFormat/>
    <w:rsid w:val="00AE114D"/>
    <w:pPr>
      <w:numPr>
        <w:ilvl w:val="4"/>
        <w:numId w:val="1"/>
      </w:numPr>
      <w:spacing w:before="240" w:after="60"/>
      <w:outlineLvl w:val="4"/>
    </w:pPr>
    <w:rPr>
      <w:b/>
      <w:bCs/>
      <w:iCs/>
      <w:color w:val="4F81BD"/>
      <w:sz w:val="24"/>
      <w:szCs w:val="26"/>
    </w:rPr>
  </w:style>
  <w:style w:type="paragraph" w:styleId="Heading6">
    <w:name w:val="heading 6"/>
    <w:basedOn w:val="Normal"/>
    <w:next w:val="BodyText"/>
    <w:qFormat/>
    <w:rsid w:val="00AE114D"/>
    <w:pPr>
      <w:numPr>
        <w:ilvl w:val="5"/>
        <w:numId w:val="1"/>
      </w:numPr>
      <w:spacing w:before="240" w:after="60"/>
      <w:outlineLvl w:val="5"/>
    </w:pPr>
    <w:rPr>
      <w:b/>
      <w:bCs/>
      <w:color w:val="4F81BD"/>
    </w:rPr>
  </w:style>
  <w:style w:type="paragraph" w:styleId="Heading7">
    <w:name w:val="heading 7"/>
    <w:basedOn w:val="Normal"/>
    <w:next w:val="BodyText"/>
    <w:link w:val="Heading7Char"/>
    <w:qFormat/>
    <w:rsid w:val="00AE114D"/>
    <w:pPr>
      <w:numPr>
        <w:ilvl w:val="6"/>
        <w:numId w:val="1"/>
      </w:numPr>
      <w:spacing w:before="240" w:after="60"/>
      <w:outlineLvl w:val="6"/>
    </w:pPr>
    <w:rPr>
      <w:b/>
      <w:color w:val="4F81BD"/>
    </w:rPr>
  </w:style>
  <w:style w:type="paragraph" w:styleId="Heading8">
    <w:name w:val="heading 8"/>
    <w:basedOn w:val="Normal"/>
    <w:next w:val="BodyText"/>
    <w:qFormat/>
    <w:rsid w:val="00AE114D"/>
    <w:pPr>
      <w:numPr>
        <w:ilvl w:val="7"/>
        <w:numId w:val="1"/>
      </w:numPr>
      <w:spacing w:before="240" w:after="60"/>
      <w:outlineLvl w:val="7"/>
    </w:pPr>
    <w:rPr>
      <w:iCs/>
      <w:color w:val="4F81BD"/>
    </w:rPr>
  </w:style>
  <w:style w:type="paragraph" w:styleId="Heading9">
    <w:name w:val="heading 9"/>
    <w:basedOn w:val="Normal"/>
    <w:next w:val="BodyText"/>
    <w:qFormat/>
    <w:rsid w:val="00AE114D"/>
    <w:pPr>
      <w:numPr>
        <w:ilvl w:val="8"/>
        <w:numId w:val="1"/>
      </w:numPr>
      <w:spacing w:before="240" w:after="60"/>
      <w:outlineLvl w:val="8"/>
    </w:pPr>
    <w:rPr>
      <w:rFonts w:cs="Arial"/>
      <w:color w:val="4F81BD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E114D"/>
    <w:rPr>
      <w:rFonts w:ascii="Calibri" w:eastAsia="Calibri" w:hAnsi="Calibri" w:cs="Calibri"/>
      <w:b/>
      <w:color w:val="4F81BD"/>
      <w:sz w:val="22"/>
      <w:szCs w:val="22"/>
      <w:lang w:bidi="en-GB"/>
    </w:rPr>
  </w:style>
  <w:style w:type="character" w:styleId="Hyperlink">
    <w:name w:val="Hyperlink"/>
    <w:uiPriority w:val="99"/>
    <w:rsid w:val="00AE114D"/>
    <w:rPr>
      <w:rFonts w:ascii="Arial" w:hAnsi="Arial"/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AE114D"/>
    <w:pPr>
      <w:spacing w:before="120" w:after="120"/>
    </w:pPr>
    <w:rPr>
      <w:rFonts w:ascii="Times New Roman" w:hAnsi="Times New Roman"/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AE114D"/>
    <w:pPr>
      <w:ind w:left="200"/>
    </w:pPr>
    <w:rPr>
      <w:rFonts w:ascii="Times New Roman" w:hAnsi="Times New Roman"/>
      <w:smallCaps/>
    </w:rPr>
  </w:style>
  <w:style w:type="paragraph" w:styleId="TOC3">
    <w:name w:val="toc 3"/>
    <w:basedOn w:val="Normal"/>
    <w:next w:val="Normal"/>
    <w:autoRedefine/>
    <w:uiPriority w:val="39"/>
    <w:rsid w:val="00AE114D"/>
    <w:pPr>
      <w:ind w:left="400"/>
    </w:pPr>
    <w:rPr>
      <w:rFonts w:ascii="Times New Roman" w:hAnsi="Times New Roman"/>
      <w:i/>
      <w:iCs/>
    </w:rPr>
  </w:style>
  <w:style w:type="paragraph" w:styleId="TOC4">
    <w:name w:val="toc 4"/>
    <w:basedOn w:val="Normal"/>
    <w:next w:val="Normal"/>
    <w:autoRedefine/>
    <w:semiHidden/>
    <w:rsid w:val="00AE114D"/>
    <w:pPr>
      <w:ind w:left="600"/>
    </w:pPr>
    <w:rPr>
      <w:rFonts w:ascii="Times New Roman" w:hAnsi="Times New Roman"/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AE114D"/>
    <w:pPr>
      <w:ind w:left="800"/>
    </w:pPr>
    <w:rPr>
      <w:rFonts w:ascii="Times New Roman" w:hAnsi="Times New Roman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AE114D"/>
    <w:pPr>
      <w:ind w:left="1000"/>
    </w:pPr>
    <w:rPr>
      <w:rFonts w:ascii="Times New Roman" w:hAnsi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114D"/>
    <w:pPr>
      <w:ind w:left="1400"/>
    </w:pPr>
    <w:rPr>
      <w:rFonts w:ascii="Times New Roman" w:hAnsi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114D"/>
    <w:pPr>
      <w:ind w:left="1600"/>
    </w:pPr>
    <w:rPr>
      <w:rFonts w:ascii="Times New Roman" w:hAnsi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114D"/>
    <w:pPr>
      <w:ind w:left="1200"/>
    </w:pPr>
    <w:rPr>
      <w:rFonts w:ascii="Times New Roman" w:hAnsi="Times New Roman"/>
      <w:sz w:val="18"/>
      <w:szCs w:val="18"/>
    </w:rPr>
  </w:style>
  <w:style w:type="paragraph" w:customStyle="1" w:styleId="SJUHeaderGreen">
    <w:name w:val="SJU Header Green"/>
    <w:basedOn w:val="Normal"/>
    <w:next w:val="BodyText"/>
    <w:qFormat/>
    <w:rsid w:val="00AE114D"/>
    <w:pPr>
      <w:jc w:val="center"/>
    </w:pPr>
    <w:rPr>
      <w:b/>
      <w:color w:val="7AB51D"/>
      <w:sz w:val="50"/>
    </w:rPr>
  </w:style>
  <w:style w:type="paragraph" w:customStyle="1" w:styleId="SJUHeaderBlue">
    <w:name w:val="SJU Header Blue"/>
    <w:basedOn w:val="SJUHeaderGreen"/>
    <w:next w:val="BodyText"/>
    <w:qFormat/>
    <w:rsid w:val="00AE114D"/>
    <w:rPr>
      <w:rFonts w:ascii="Arial Bold"/>
      <w:color w:val="07398A"/>
      <w:szCs w:val="50"/>
    </w:rPr>
  </w:style>
  <w:style w:type="paragraph" w:styleId="PlainText">
    <w:name w:val="Plain Text"/>
    <w:basedOn w:val="Normal"/>
    <w:rsid w:val="00AE114D"/>
    <w:rPr>
      <w:rFonts w:ascii="Courier New" w:hAnsi="Courier New" w:cs="Courier New"/>
    </w:rPr>
  </w:style>
  <w:style w:type="paragraph" w:customStyle="1" w:styleId="SJUMessageHeaderGreen">
    <w:name w:val="SJU Message Header Green"/>
    <w:basedOn w:val="Normal"/>
    <w:next w:val="BodyText"/>
    <w:link w:val="SJUMessageHeaderGreenChar"/>
    <w:qFormat/>
    <w:rsid w:val="00AE114D"/>
    <w:rPr>
      <w:rFonts w:ascii="Arial Bold"/>
      <w:b/>
      <w:color w:val="7AB51D"/>
      <w:spacing w:val="-5"/>
    </w:rPr>
  </w:style>
  <w:style w:type="paragraph" w:styleId="NoteHeading">
    <w:name w:val="Note Heading"/>
    <w:basedOn w:val="Normal"/>
    <w:next w:val="Normal"/>
    <w:rsid w:val="00AE114D"/>
  </w:style>
  <w:style w:type="paragraph" w:customStyle="1" w:styleId="SJUMessageHeaderBlue">
    <w:name w:val="SJU Message Header Blue"/>
    <w:basedOn w:val="Normal"/>
    <w:next w:val="BodyText"/>
    <w:qFormat/>
    <w:rsid w:val="00AE114D"/>
    <w:rPr>
      <w:rFonts w:ascii="Arial Bold"/>
      <w:b/>
      <w:color w:val="07398A"/>
      <w:spacing w:val="-5"/>
    </w:rPr>
  </w:style>
  <w:style w:type="paragraph" w:customStyle="1" w:styleId="SJUGreen">
    <w:name w:val="SJU Green"/>
    <w:basedOn w:val="Normal"/>
    <w:next w:val="BodyText"/>
    <w:qFormat/>
    <w:rsid w:val="00AE114D"/>
    <w:rPr>
      <w:color w:val="7AB51D"/>
    </w:rPr>
  </w:style>
  <w:style w:type="paragraph" w:styleId="ListNumber">
    <w:name w:val="List Number"/>
    <w:basedOn w:val="Normal"/>
    <w:rsid w:val="00AE114D"/>
    <w:pPr>
      <w:numPr>
        <w:numId w:val="5"/>
      </w:numPr>
    </w:pPr>
  </w:style>
  <w:style w:type="paragraph" w:styleId="ListBullet">
    <w:name w:val="List Bullet"/>
    <w:basedOn w:val="Normal"/>
    <w:rsid w:val="00AE114D"/>
    <w:pPr>
      <w:numPr>
        <w:numId w:val="6"/>
      </w:numPr>
    </w:pPr>
  </w:style>
  <w:style w:type="paragraph" w:customStyle="1" w:styleId="SJUBlue">
    <w:name w:val="SJU Blue"/>
    <w:basedOn w:val="Normal"/>
    <w:next w:val="BodyText"/>
    <w:qFormat/>
    <w:rsid w:val="00AE114D"/>
    <w:rPr>
      <w:color w:val="07398A"/>
    </w:rPr>
  </w:style>
  <w:style w:type="paragraph" w:styleId="Header">
    <w:name w:val="header"/>
    <w:basedOn w:val="Normal"/>
    <w:next w:val="BodyText"/>
    <w:qFormat/>
    <w:rsid w:val="00AE114D"/>
    <w:pPr>
      <w:tabs>
        <w:tab w:val="center" w:pos="4153"/>
        <w:tab w:val="right" w:pos="8306"/>
      </w:tabs>
      <w:spacing w:after="120"/>
    </w:pPr>
    <w:rPr>
      <w:b/>
      <w:color w:val="365F91"/>
      <w:sz w:val="32"/>
    </w:rPr>
  </w:style>
  <w:style w:type="paragraph" w:styleId="Footer">
    <w:name w:val="footer"/>
    <w:basedOn w:val="Normal"/>
    <w:link w:val="FooterChar"/>
    <w:uiPriority w:val="99"/>
    <w:rsid w:val="00AE114D"/>
    <w:pPr>
      <w:tabs>
        <w:tab w:val="center" w:pos="4153"/>
        <w:tab w:val="right" w:pos="8306"/>
      </w:tabs>
    </w:pPr>
  </w:style>
  <w:style w:type="numbering" w:styleId="111111">
    <w:name w:val="Outline List 2"/>
    <w:basedOn w:val="NoList"/>
    <w:rsid w:val="00AE114D"/>
    <w:pPr>
      <w:numPr>
        <w:numId w:val="7"/>
      </w:numPr>
    </w:pPr>
  </w:style>
  <w:style w:type="numbering" w:styleId="1ai">
    <w:name w:val="Outline List 1"/>
    <w:basedOn w:val="NoList"/>
    <w:rsid w:val="00AE114D"/>
    <w:pPr>
      <w:numPr>
        <w:numId w:val="8"/>
      </w:numPr>
    </w:pPr>
  </w:style>
  <w:style w:type="character" w:styleId="CommentReference">
    <w:name w:val="annotation reference"/>
    <w:uiPriority w:val="99"/>
    <w:semiHidden/>
    <w:rsid w:val="00AE11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E114D"/>
  </w:style>
  <w:style w:type="paragraph" w:styleId="CommentSubject">
    <w:name w:val="annotation subject"/>
    <w:basedOn w:val="CommentText"/>
    <w:next w:val="CommentText"/>
    <w:semiHidden/>
    <w:rsid w:val="00AE114D"/>
    <w:rPr>
      <w:b/>
      <w:bCs/>
    </w:rPr>
  </w:style>
  <w:style w:type="paragraph" w:styleId="BalloonText">
    <w:name w:val="Balloon Text"/>
    <w:basedOn w:val="Normal"/>
    <w:semiHidden/>
    <w:rsid w:val="00AE11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2">
    <w:name w:val="List Bullet 2"/>
    <w:basedOn w:val="Normal"/>
    <w:rsid w:val="00AE114D"/>
    <w:pPr>
      <w:numPr>
        <w:numId w:val="2"/>
      </w:numPr>
    </w:pPr>
  </w:style>
  <w:style w:type="paragraph" w:styleId="List5">
    <w:name w:val="List 5"/>
    <w:basedOn w:val="Normal"/>
    <w:rsid w:val="00AE114D"/>
    <w:pPr>
      <w:ind w:left="1415" w:hanging="283"/>
    </w:pPr>
  </w:style>
  <w:style w:type="paragraph" w:styleId="ListBullet3">
    <w:name w:val="List Bullet 3"/>
    <w:basedOn w:val="Normal"/>
    <w:rsid w:val="00AE114D"/>
    <w:pPr>
      <w:numPr>
        <w:numId w:val="3"/>
      </w:numPr>
    </w:pPr>
  </w:style>
  <w:style w:type="paragraph" w:styleId="ListBullet4">
    <w:name w:val="List Bullet 4"/>
    <w:basedOn w:val="Normal"/>
    <w:rsid w:val="00AE114D"/>
    <w:pPr>
      <w:numPr>
        <w:numId w:val="4"/>
      </w:numPr>
    </w:pPr>
  </w:style>
  <w:style w:type="paragraph" w:styleId="List">
    <w:name w:val="List"/>
    <w:basedOn w:val="Normal"/>
    <w:rsid w:val="00AE114D"/>
    <w:pPr>
      <w:ind w:left="283" w:hanging="283"/>
    </w:pPr>
  </w:style>
  <w:style w:type="paragraph" w:styleId="List2">
    <w:name w:val="List 2"/>
    <w:basedOn w:val="Normal"/>
    <w:rsid w:val="00AE114D"/>
    <w:pPr>
      <w:ind w:left="566" w:hanging="283"/>
    </w:pPr>
  </w:style>
  <w:style w:type="paragraph" w:styleId="List3">
    <w:name w:val="List 3"/>
    <w:basedOn w:val="Normal"/>
    <w:rsid w:val="00AE114D"/>
    <w:pPr>
      <w:ind w:left="849" w:hanging="283"/>
    </w:pPr>
  </w:style>
  <w:style w:type="paragraph" w:styleId="List4">
    <w:name w:val="List 4"/>
    <w:basedOn w:val="Normal"/>
    <w:rsid w:val="00AE114D"/>
    <w:pPr>
      <w:ind w:left="1132" w:hanging="283"/>
    </w:pPr>
  </w:style>
  <w:style w:type="character" w:customStyle="1" w:styleId="SJUMessageHeaderGreenChar">
    <w:name w:val="SJU Message Header Green Char"/>
    <w:link w:val="SJUMessageHeaderGreen"/>
    <w:rsid w:val="00AE114D"/>
    <w:rPr>
      <w:rFonts w:ascii="Arial Bold" w:hAnsi="Arial"/>
      <w:b/>
      <w:color w:val="7AB51D"/>
      <w:spacing w:val="-5"/>
      <w:sz w:val="22"/>
      <w:szCs w:val="22"/>
    </w:rPr>
  </w:style>
  <w:style w:type="paragraph" w:customStyle="1" w:styleId="AppendixHeading1">
    <w:name w:val="Appendix Heading 1"/>
    <w:basedOn w:val="Heading1"/>
    <w:next w:val="BodyText"/>
    <w:link w:val="AppendixHeading1Char"/>
    <w:qFormat/>
    <w:rsid w:val="00AE114D"/>
    <w:pPr>
      <w:pageBreakBefore/>
      <w:numPr>
        <w:numId w:val="9"/>
      </w:numPr>
    </w:pPr>
  </w:style>
  <w:style w:type="paragraph" w:customStyle="1" w:styleId="AppendixHeading2">
    <w:name w:val="Appendix Heading 2"/>
    <w:basedOn w:val="Heading2"/>
    <w:next w:val="BodyText"/>
    <w:link w:val="AppendixHeading2Char"/>
    <w:qFormat/>
    <w:rsid w:val="00AE114D"/>
    <w:pPr>
      <w:ind w:left="357" w:hanging="357"/>
    </w:pPr>
  </w:style>
  <w:style w:type="paragraph" w:customStyle="1" w:styleId="AppendixHeading3">
    <w:name w:val="Appendix Heading 3"/>
    <w:basedOn w:val="Heading3"/>
    <w:next w:val="BodyText"/>
    <w:qFormat/>
    <w:rsid w:val="00AE114D"/>
    <w:pPr>
      <w:numPr>
        <w:numId w:val="9"/>
      </w:numPr>
    </w:pPr>
  </w:style>
  <w:style w:type="character" w:styleId="PageNumber">
    <w:name w:val="page number"/>
    <w:basedOn w:val="DefaultParagraphFont"/>
    <w:rsid w:val="00AE114D"/>
  </w:style>
  <w:style w:type="paragraph" w:styleId="NoSpacing">
    <w:name w:val="No Spacing"/>
    <w:aliases w:val="SJU Title Page Green"/>
    <w:next w:val="BodyText"/>
    <w:link w:val="NoSpacingChar"/>
    <w:qFormat/>
    <w:rsid w:val="00AE114D"/>
    <w:rPr>
      <w:rFonts w:ascii="Arial" w:hAnsi="Arial"/>
      <w:sz w:val="22"/>
      <w:szCs w:val="22"/>
      <w:lang w:val="en-US" w:eastAsia="en-US"/>
    </w:rPr>
  </w:style>
  <w:style w:type="character" w:customStyle="1" w:styleId="NoSpacingChar">
    <w:name w:val="No Spacing Char"/>
    <w:aliases w:val="SJU Title Page Green Char"/>
    <w:link w:val="NoSpacing"/>
    <w:rsid w:val="00AE114D"/>
    <w:rPr>
      <w:rFonts w:ascii="Arial" w:hAnsi="Arial"/>
      <w:sz w:val="22"/>
      <w:szCs w:val="22"/>
      <w:lang w:val="en-US" w:eastAsia="en-US" w:bidi="ar-SA"/>
    </w:rPr>
  </w:style>
  <w:style w:type="paragraph" w:customStyle="1" w:styleId="SJUTitlePageLarge">
    <w:name w:val="SJU Title Page Large"/>
    <w:basedOn w:val="NoSpacing"/>
    <w:next w:val="BodyText"/>
    <w:qFormat/>
    <w:rsid w:val="00AE114D"/>
    <w:rPr>
      <w:b/>
      <w:bCs/>
      <w:sz w:val="48"/>
    </w:rPr>
  </w:style>
  <w:style w:type="paragraph" w:customStyle="1" w:styleId="SJUTitlePageSmall">
    <w:name w:val="SJU Title Page Small"/>
    <w:basedOn w:val="NoSpacing"/>
    <w:next w:val="BodyText"/>
    <w:qFormat/>
    <w:rsid w:val="00AE114D"/>
    <w:rPr>
      <w:b/>
      <w:bCs/>
      <w:i/>
      <w:iCs/>
      <w:sz w:val="28"/>
    </w:rPr>
  </w:style>
  <w:style w:type="paragraph" w:customStyle="1" w:styleId="SJUTitlePageDate">
    <w:name w:val="SJU Title Page Date"/>
    <w:basedOn w:val="NoSpacing"/>
    <w:next w:val="BodyText"/>
    <w:qFormat/>
    <w:rsid w:val="00AE114D"/>
    <w:rPr>
      <w:sz w:val="24"/>
    </w:rPr>
  </w:style>
  <w:style w:type="paragraph" w:customStyle="1" w:styleId="SJUTitlePage">
    <w:name w:val="SJU Title Page"/>
    <w:basedOn w:val="NoSpacing"/>
    <w:next w:val="BodyText"/>
    <w:qFormat/>
    <w:rsid w:val="00AE114D"/>
    <w:pPr>
      <w:ind w:right="2929"/>
    </w:pPr>
    <w:rPr>
      <w:szCs w:val="20"/>
    </w:rPr>
  </w:style>
  <w:style w:type="paragraph" w:customStyle="1" w:styleId="SJUTitlePageEdition">
    <w:name w:val="SJU Title Page Edition"/>
    <w:basedOn w:val="NoSpacing"/>
    <w:next w:val="BodyText"/>
    <w:qFormat/>
    <w:rsid w:val="00AE114D"/>
    <w:rPr>
      <w:b/>
      <w:bCs/>
      <w:sz w:val="36"/>
    </w:rPr>
  </w:style>
  <w:style w:type="paragraph" w:styleId="BodyText">
    <w:name w:val="Body Text"/>
    <w:basedOn w:val="Normal"/>
    <w:link w:val="BodyTextChar"/>
    <w:uiPriority w:val="1"/>
    <w:qFormat/>
    <w:rsid w:val="00AE114D"/>
    <w:pPr>
      <w:spacing w:before="120" w:after="120"/>
    </w:pPr>
  </w:style>
  <w:style w:type="character" w:customStyle="1" w:styleId="BodyTextChar">
    <w:name w:val="Body Text Char"/>
    <w:link w:val="BodyText"/>
    <w:uiPriority w:val="1"/>
    <w:rsid w:val="00AE114D"/>
    <w:rPr>
      <w:rFonts w:ascii="Arial" w:hAnsi="Arial"/>
    </w:rPr>
  </w:style>
  <w:style w:type="character" w:customStyle="1" w:styleId="AppendixHeading2Char">
    <w:name w:val="Appendix Heading 2 Char"/>
    <w:link w:val="AppendixHeading2"/>
    <w:rsid w:val="00AE114D"/>
    <w:rPr>
      <w:rFonts w:ascii="Calibri" w:eastAsia="Calibri" w:hAnsi="Calibri" w:cs="Arial"/>
      <w:b/>
      <w:bCs/>
      <w:iCs/>
      <w:color w:val="4F81BD"/>
      <w:sz w:val="30"/>
      <w:szCs w:val="28"/>
      <w:lang w:bidi="en-GB"/>
    </w:rPr>
  </w:style>
  <w:style w:type="character" w:customStyle="1" w:styleId="AppendixHeading1Char">
    <w:name w:val="Appendix Heading 1 Char"/>
    <w:link w:val="AppendixHeading1"/>
    <w:rsid w:val="00AE114D"/>
    <w:rPr>
      <w:rFonts w:ascii="Calibri" w:eastAsia="Calibri" w:hAnsi="Calibri" w:cs="Arial"/>
      <w:b/>
      <w:bCs/>
      <w:color w:val="365F91"/>
      <w:kern w:val="32"/>
      <w:sz w:val="32"/>
      <w:szCs w:val="32"/>
      <w:lang w:bidi="en-GB"/>
    </w:rPr>
  </w:style>
  <w:style w:type="character" w:styleId="LineNumber">
    <w:name w:val="line number"/>
    <w:basedOn w:val="DefaultParagraphFont"/>
    <w:rsid w:val="00AE114D"/>
  </w:style>
  <w:style w:type="paragraph" w:customStyle="1" w:styleId="SJUTitlePageProjectID">
    <w:name w:val="SJU Title Page Project ID"/>
    <w:basedOn w:val="Normal"/>
    <w:next w:val="BodyText"/>
    <w:qFormat/>
    <w:rsid w:val="00AE114D"/>
    <w:rPr>
      <w:b/>
      <w:sz w:val="24"/>
    </w:rPr>
  </w:style>
  <w:style w:type="paragraph" w:styleId="BodyTextIndent">
    <w:name w:val="Body Text Indent"/>
    <w:basedOn w:val="Normal"/>
    <w:link w:val="BodyTextIndentChar"/>
    <w:qFormat/>
    <w:rsid w:val="00AE114D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AE114D"/>
    <w:rPr>
      <w:rFonts w:ascii="Arial" w:hAnsi="Arial"/>
    </w:rPr>
  </w:style>
  <w:style w:type="paragraph" w:customStyle="1" w:styleId="StyleNoSpacing">
    <w:name w:val="Style No Spacing"/>
    <w:aliases w:val="SJU Title Page Green + Arial Black 20 pt Custom ..."/>
    <w:basedOn w:val="NoSpacing"/>
    <w:next w:val="BodyText"/>
    <w:rsid w:val="00AE114D"/>
    <w:rPr>
      <w:rFonts w:ascii="Arial Black" w:hAnsi="Arial Black"/>
      <w:color w:val="76923C"/>
      <w:sz w:val="40"/>
    </w:rPr>
  </w:style>
  <w:style w:type="paragraph" w:customStyle="1" w:styleId="StyleSJUTitlePageEdition14pt">
    <w:name w:val="Style SJU Title Page Edition + 14 pt"/>
    <w:basedOn w:val="SJUTitlePageEdition"/>
    <w:next w:val="BodyText"/>
    <w:rsid w:val="00AE114D"/>
    <w:rPr>
      <w:sz w:val="28"/>
    </w:rPr>
  </w:style>
  <w:style w:type="paragraph" w:customStyle="1" w:styleId="References">
    <w:name w:val="References"/>
    <w:basedOn w:val="BodyText"/>
    <w:link w:val="ReferencesChar"/>
    <w:qFormat/>
    <w:rsid w:val="00AE114D"/>
    <w:pPr>
      <w:keepLines/>
      <w:numPr>
        <w:numId w:val="10"/>
      </w:numPr>
      <w:tabs>
        <w:tab w:val="left" w:pos="425"/>
      </w:tabs>
      <w:spacing w:before="0"/>
      <w:ind w:left="567" w:hanging="567"/>
      <w:jc w:val="both"/>
    </w:pPr>
    <w:rPr>
      <w:lang w:eastAsia="en-US"/>
    </w:rPr>
  </w:style>
  <w:style w:type="character" w:customStyle="1" w:styleId="ReferencesChar">
    <w:name w:val="References Char"/>
    <w:link w:val="References"/>
    <w:rsid w:val="00AE114D"/>
    <w:rPr>
      <w:rFonts w:ascii="Calibri" w:eastAsia="Calibri" w:hAnsi="Calibri" w:cs="Calibri"/>
      <w:sz w:val="22"/>
      <w:szCs w:val="22"/>
      <w:lang w:eastAsia="en-US" w:bidi="en-GB"/>
    </w:rPr>
  </w:style>
  <w:style w:type="paragraph" w:styleId="ListParagraph">
    <w:name w:val="List Paragraph"/>
    <w:basedOn w:val="Normal"/>
    <w:uiPriority w:val="1"/>
    <w:qFormat/>
    <w:rsid w:val="003164D4"/>
    <w:pPr>
      <w:ind w:left="2100" w:hanging="360"/>
    </w:pPr>
  </w:style>
  <w:style w:type="character" w:customStyle="1" w:styleId="CommentTextChar">
    <w:name w:val="Comment Text Char"/>
    <w:link w:val="CommentText"/>
    <w:uiPriority w:val="99"/>
    <w:semiHidden/>
    <w:rsid w:val="003164D4"/>
    <w:rPr>
      <w:rFonts w:ascii="Arial" w:hAnsi="Arial"/>
    </w:rPr>
  </w:style>
  <w:style w:type="paragraph" w:styleId="FootnoteText">
    <w:name w:val="footnote text"/>
    <w:basedOn w:val="Normal"/>
    <w:link w:val="FootnoteTextChar"/>
    <w:semiHidden/>
    <w:unhideWhenUsed/>
    <w:rsid w:val="003164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164D4"/>
    <w:rPr>
      <w:rFonts w:ascii="Calibri" w:eastAsia="Calibri" w:hAnsi="Calibri" w:cs="Calibri"/>
      <w:lang w:bidi="en-GB"/>
    </w:rPr>
  </w:style>
  <w:style w:type="character" w:styleId="FootnoteReference">
    <w:name w:val="footnote reference"/>
    <w:semiHidden/>
    <w:unhideWhenUsed/>
    <w:rsid w:val="003164D4"/>
    <w:rPr>
      <w:vertAlign w:val="superscript"/>
    </w:rPr>
  </w:style>
  <w:style w:type="table" w:styleId="GridTable3-Accent1">
    <w:name w:val="Grid Table 3 Accent 1"/>
    <w:basedOn w:val="TableNormal"/>
    <w:uiPriority w:val="48"/>
    <w:rsid w:val="00C07B4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ListTable4-Accent1">
    <w:name w:val="List Table 4 Accent 1"/>
    <w:basedOn w:val="TableNormal"/>
    <w:uiPriority w:val="49"/>
    <w:rsid w:val="00C07B4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EF3D1E"/>
  </w:style>
  <w:style w:type="paragraph" w:customStyle="1" w:styleId="Text1">
    <w:name w:val="Text 1"/>
    <w:basedOn w:val="Normal"/>
    <w:link w:val="Text1Char"/>
    <w:rsid w:val="00D262AB"/>
    <w:pPr>
      <w:widowControl/>
      <w:autoSpaceDE/>
      <w:autoSpaceDN/>
      <w:spacing w:before="120" w:after="120"/>
      <w:ind w:left="850"/>
      <w:jc w:val="both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character" w:customStyle="1" w:styleId="Text1Char">
    <w:name w:val="Text 1 Char"/>
    <w:link w:val="Text1"/>
    <w:rsid w:val="00D262AB"/>
    <w:rPr>
      <w:sz w:val="24"/>
      <w:szCs w:val="24"/>
      <w:lang w:eastAsia="zh-CN"/>
    </w:rPr>
  </w:style>
  <w:style w:type="paragraph" w:styleId="Title">
    <w:name w:val="Title"/>
    <w:basedOn w:val="Normal"/>
    <w:next w:val="Normal"/>
    <w:link w:val="TitleChar"/>
    <w:qFormat/>
    <w:rsid w:val="00D262AB"/>
    <w:pPr>
      <w:widowControl/>
      <w:autoSpaceDE/>
      <w:autoSpaceDN/>
      <w:spacing w:before="360" w:after="240"/>
      <w:outlineLvl w:val="0"/>
    </w:pPr>
    <w:rPr>
      <w:rFonts w:ascii="Times New Roman Bold" w:eastAsia="Times New Roman" w:hAnsi="Times New Roman Bold" w:cs="Times New Roman"/>
      <w:b/>
      <w:bCs/>
      <w:smallCaps/>
      <w:kern w:val="28"/>
      <w:sz w:val="24"/>
      <w:szCs w:val="32"/>
      <w:lang w:bidi="ar-SA"/>
    </w:rPr>
  </w:style>
  <w:style w:type="character" w:customStyle="1" w:styleId="TitleChar">
    <w:name w:val="Title Char"/>
    <w:basedOn w:val="DefaultParagraphFont"/>
    <w:link w:val="Title"/>
    <w:rsid w:val="00D262AB"/>
    <w:rPr>
      <w:rFonts w:ascii="Times New Roman Bold" w:hAnsi="Times New Roman Bold"/>
      <w:b/>
      <w:bCs/>
      <w:smallCaps/>
      <w:kern w:val="28"/>
      <w:sz w:val="24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52419"/>
    <w:pPr>
      <w:keepLines/>
      <w:widowControl/>
      <w:numPr>
        <w:numId w:val="0"/>
      </w:numPr>
      <w:autoSpaceDE/>
      <w:autoSpaceDN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 w:eastAsia="en-US" w:bidi="ar-SA"/>
    </w:rPr>
  </w:style>
  <w:style w:type="table" w:styleId="GridTable6Colorful-Accent1">
    <w:name w:val="Grid Table 6 Colorful Accent 1"/>
    <w:basedOn w:val="TableNormal"/>
    <w:uiPriority w:val="51"/>
    <w:rsid w:val="006B661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6B66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6B661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086496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FollowedHyperlink">
    <w:name w:val="FollowedHyperlink"/>
    <w:basedOn w:val="DefaultParagraphFont"/>
    <w:semiHidden/>
    <w:unhideWhenUsed/>
    <w:rsid w:val="00CC5814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DA5F40"/>
    <w:rPr>
      <w:rFonts w:ascii="Calibri" w:eastAsia="Calibri" w:hAnsi="Calibri" w:cs="Calibri"/>
      <w:sz w:val="22"/>
      <w:szCs w:val="22"/>
      <w:lang w:bidi="en-GB"/>
    </w:rPr>
  </w:style>
  <w:style w:type="paragraph" w:styleId="Revision">
    <w:name w:val="Revision"/>
    <w:hidden/>
    <w:uiPriority w:val="99"/>
    <w:semiHidden/>
    <w:rsid w:val="00BB77FD"/>
    <w:rPr>
      <w:rFonts w:ascii="Calibri" w:eastAsia="Calibri" w:hAnsi="Calibri" w:cs="Calibri"/>
      <w:sz w:val="22"/>
      <w:szCs w:val="22"/>
      <w:lang w:bidi="en-GB"/>
    </w:rPr>
  </w:style>
  <w:style w:type="paragraph" w:customStyle="1" w:styleId="HPBody">
    <w:name w:val="HP Body"/>
    <w:basedOn w:val="Normal"/>
    <w:link w:val="HPBodyChar"/>
    <w:rsid w:val="00E80BFC"/>
    <w:pPr>
      <w:suppressAutoHyphens/>
      <w:adjustRightInd w:val="0"/>
      <w:spacing w:after="200"/>
      <w:jc w:val="both"/>
      <w:textAlignment w:val="center"/>
    </w:pPr>
    <w:rPr>
      <w:rFonts w:ascii="Verdana" w:eastAsia="SimSun" w:hAnsi="Verdana" w:cs="ECSquareSansPro"/>
      <w:color w:val="000000"/>
      <w:sz w:val="20"/>
      <w:szCs w:val="20"/>
      <w:lang w:val="it-IT" w:eastAsia="fr-FR" w:bidi="ar-SA"/>
    </w:rPr>
  </w:style>
  <w:style w:type="character" w:customStyle="1" w:styleId="HPBodyChar">
    <w:name w:val="HP Body Char"/>
    <w:link w:val="HPBody"/>
    <w:rsid w:val="00E80BFC"/>
    <w:rPr>
      <w:rFonts w:ascii="Verdana" w:eastAsia="SimSun" w:hAnsi="Verdana" w:cs="ECSquareSansPro"/>
      <w:color w:val="000000"/>
      <w:lang w:val="it-IT" w:eastAsia="fr-FR"/>
    </w:rPr>
  </w:style>
  <w:style w:type="paragraph" w:customStyle="1" w:styleId="HPSubtitles">
    <w:name w:val="HP Subtitles"/>
    <w:basedOn w:val="Normal"/>
    <w:rsid w:val="00E80BFC"/>
    <w:pPr>
      <w:numPr>
        <w:numId w:val="42"/>
      </w:numPr>
      <w:suppressAutoHyphens/>
      <w:adjustRightInd w:val="0"/>
      <w:spacing w:after="113"/>
      <w:jc w:val="both"/>
      <w:textAlignment w:val="center"/>
    </w:pPr>
    <w:rPr>
      <w:rFonts w:ascii="ECSquareSansProMedium" w:eastAsia="MS Mincho" w:hAnsi="ECSquareSansProMedium" w:cs="ECSquareSansProMedium"/>
      <w:color w:val="000000"/>
      <w:sz w:val="20"/>
      <w:szCs w:val="24"/>
      <w:lang w:val="it-IT" w:eastAsia="fr-FR" w:bidi="ar-SA"/>
    </w:rPr>
  </w:style>
  <w:style w:type="paragraph" w:customStyle="1" w:styleId="HPSubtitlelevel02">
    <w:name w:val="HP Subtitle level 02"/>
    <w:basedOn w:val="Normal"/>
    <w:link w:val="HPSubtitlelevel02Char"/>
    <w:rsid w:val="00E80BFC"/>
    <w:pPr>
      <w:suppressAutoHyphens/>
      <w:adjustRightInd w:val="0"/>
      <w:spacing w:after="200"/>
      <w:ind w:left="284" w:hanging="284"/>
      <w:jc w:val="both"/>
      <w:textAlignment w:val="center"/>
    </w:pPr>
    <w:rPr>
      <w:rFonts w:ascii="EC Square Sans Pro Medium" w:eastAsia="MS Mincho" w:hAnsi="EC Square Sans Pro Medium" w:cs="ECSquareSansProMedium"/>
      <w:sz w:val="20"/>
      <w:lang w:eastAsia="fr-FR" w:bidi="ar-SA"/>
    </w:rPr>
  </w:style>
  <w:style w:type="character" w:customStyle="1" w:styleId="HPSubtitlelevel02Char">
    <w:name w:val="HP Subtitle level 02 Char"/>
    <w:link w:val="HPSubtitlelevel02"/>
    <w:rsid w:val="00E80BFC"/>
    <w:rPr>
      <w:rFonts w:ascii="EC Square Sans Pro Medium" w:eastAsia="MS Mincho" w:hAnsi="EC Square Sans Pro Medium" w:cs="ECSquareSansProMedium"/>
      <w:szCs w:val="22"/>
      <w:lang w:eastAsia="fr-FR"/>
    </w:rPr>
  </w:style>
  <w:style w:type="paragraph" w:customStyle="1" w:styleId="ListBullet1">
    <w:name w:val="List Bullet 1"/>
    <w:basedOn w:val="Text1"/>
    <w:rsid w:val="00E80BFC"/>
    <w:pPr>
      <w:numPr>
        <w:numId w:val="43"/>
      </w:numPr>
      <w:spacing w:before="0" w:after="240"/>
    </w:pPr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3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omas\template\X-General\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c63619-3844-40e7-9e28-7c36eb199f00">
      <Value>138</Value>
    </TaxCatchAll>
    <IDMS_DateOfPublication xmlns="2ec63619-3844-40e7-9e28-7c36eb199f00" xsi:nil="true"/>
    <IDMS_Published xmlns="2ec63619-3844-40e7-9e28-7c36eb199f00">false</IDMS_Published>
    <IDMS_Classification xmlns="2ec63619-3844-40e7-9e28-7c36eb199f00">Public</IDMS_Classification>
    <IDMS_EditionNumber xmlns="2ec63619-3844-40e7-9e28-7c36eb199f00">00.01</IDMS_EditionNumber>
    <hdf5398eddc64a9c8c6cebfa56258d72 xmlns="2ec63619-3844-40e7-9e28-7c36eb199f00">
      <Terms xmlns="http://schemas.microsoft.com/office/infopath/2007/PartnerControls"/>
    </hdf5398eddc64a9c8c6cebfa56258d72>
    <IDMS_Registered xmlns="2ec63619-3844-40e7-9e28-7c36eb199f00">false</IDMS_Registered>
    <IDMS_DateOfExpiry xmlns="2ec63619-3844-40e7-9e28-7c36eb199f00" xsi:nil="true"/>
    <IDMS_DocumentStatus xmlns="2ec63619-3844-40e7-9e28-7c36eb199f00">Draft</IDMS_DocumentStatus>
    <IDMS_SJUOwner xmlns="2ec63619-3844-40e7-9e28-7c36eb199f00">
      <UserInfo>
        <DisplayName/>
        <AccountId xsi:nil="true"/>
        <AccountType/>
      </UserInfo>
    </IDMS_SJUOwner>
    <IDMS_DateOfEntryIntoForce xmlns="2ec63619-3844-40e7-9e28-7c36eb199f00" xsi:nil="true"/>
    <IDMS_CommunicationType xmlns="2ec63619-3844-40e7-9e28-7c36eb199f00" xsi:nil="true"/>
    <h2b2646b3646492a81ac198cf1bbda1b xmlns="2ec63619-3844-40e7-9e28-7c36eb199f00">
      <Terms xmlns="http://schemas.microsoft.com/office/infopath/2007/PartnerControls"/>
    </h2b2646b3646492a81ac198cf1bbda1b>
    <IDMS_Reference xmlns="2ec63619-3844-40e7-9e28-7c36eb199f00" xsi:nil="true"/>
    <TaxKeywordTaxHTField xmlns="2ec63619-3844-40e7-9e28-7c36eb199f00">
      <Terms xmlns="http://schemas.microsoft.com/office/infopath/2007/PartnerControls"/>
    </TaxKeywordTaxHTField>
    <_dlc_ExpireDateSaved xmlns="http://schemas.microsoft.com/sharepoint/v3" xsi:nil="true"/>
    <_dlc_ExpireDate xmlns="http://schemas.microsoft.com/sharepoint/v3">2031-04-24T13:59:32+00:00</_dlc_ExpireDate>
    <Admin_x0020_Retention_x0020_Period xmlns="2ec63619-3844-40e7-9e28-7c36eb199f00">1</Admin_x0020_Retention_x0020_Period>
    <Migrate xmlns="2ec63619-3844-40e7-9e28-7c36eb199f00">false</Migrate>
    <BP xmlns="2ec63619-3844-40e7-9e28-7c36eb199f00" xsi:nil="true"/>
    <Topic xmlns="2ec63619-3844-40e7-9e28-7c36eb199f00" xsi:nil="true"/>
    <Archiving_x0020_status xmlns="2ec63619-3844-40e7-9e28-7c36eb199f00">KnowHow</Archiving_x0020_statu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p:Policy xmlns:p="office.server.policy" id="" local="true">
  <p:Name>IDMS Document</p:Name>
  <p:Description/>
  <p:Statement/>
  <p:PolicyItems>
    <p:PolicyItem featureId="Microsoft.Office.RecordsManagement.PolicyFeatures.Expiration" staticId="0x01010046A7623DD5BCC7448A0CB275D0ABF4C4|-873455637" UniqueId="6336633c-f2ba-4d5c-a347-e43a57a48a6c">
      <p:Name>Retention</p:Name>
      <p:Description>Automatic scheduling of content for processing, and performing a retention action on content that has reached its due date.</p:Description>
      <p:CustomData>
        <Schedules nextStageId="3">
          <Schedule type="Default">
            <stages>
              <data stageId="1" stageDeleted="true"/>
              <data stageId="2">
                <formula id="Microsoft.Office.RecordsManagement.PolicyFeatures.Expiration.Formula.BuiltIn">
                  <number>5</number>
                  <property>Modified</property>
                  <period>years</period>
                </formula>
                <action type="workflow" id="86da5a2d-dda5-4912-afc3-71dc29d12ad8"/>
              </data>
            </stages>
          </Schedule>
        </Schedules>
      </p:CustomData>
    </p:PolicyItem>
    <p:PolicyItem featureId="Microsoft.Office.RecordsManagement.PolicyFeatures.PolicyAudit" staticId="0x01010046A7623DD5BCC7448A0CB275D0ABF4C4|1665009279" UniqueId="e01e9727-4b21-4d1d-b6ce-6013aec51944">
      <p:Name>Auditing</p:Name>
      <p:Description>Audits user actions on documents and list items to the Audit Log.</p:Description>
      <p:CustomData>
        <Audit>
          <DeleteRestore/>
        </Audit>
      </p:CustomData>
    </p:PolicyItem>
  </p:PolicyItems>
</p:Policy>
</file>

<file path=customXml/item4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mmunication" ma:contentTypeID="0x01010046A7623DD5BCC7448A0CB275D0ABF4C40100D37DB9E38267A74BAA705E2F8026F177" ma:contentTypeVersion="41" ma:contentTypeDescription="Create a new document." ma:contentTypeScope="" ma:versionID="e1801f1a3ad453bc961c31f35495caef">
  <xsd:schema xmlns:xsd="http://www.w3.org/2001/XMLSchema" xmlns:xs="http://www.w3.org/2001/XMLSchema" xmlns:p="http://schemas.microsoft.com/office/2006/metadata/properties" xmlns:ns1="http://schemas.microsoft.com/sharepoint/v3" xmlns:ns2="2ec63619-3844-40e7-9e28-7c36eb199f00" xmlns:ns3="9b379b8e-d7b4-4617-984b-be182108d5a0" targetNamespace="http://schemas.microsoft.com/office/2006/metadata/properties" ma:root="true" ma:fieldsID="41657b45bb10c60aea9f8d1e7130bb06" ns1:_="" ns2:_="" ns3:_="">
    <xsd:import namespace="http://schemas.microsoft.com/sharepoint/v3"/>
    <xsd:import namespace="2ec63619-3844-40e7-9e28-7c36eb199f00"/>
    <xsd:import namespace="9b379b8e-d7b4-4617-984b-be182108d5a0"/>
    <xsd:element name="properties">
      <xsd:complexType>
        <xsd:sequence>
          <xsd:element name="documentManagement">
            <xsd:complexType>
              <xsd:all>
                <xsd:element ref="ns2:IDMS_Registered" minOccurs="0"/>
                <xsd:element ref="ns2:IDMS_Classification"/>
                <xsd:element ref="ns2:IDMS_DocumentStatus"/>
                <xsd:element ref="ns2:Archiving_x0020_status" minOccurs="0"/>
                <xsd:element ref="ns2:Admin_x0020_Retention_x0020_Period" minOccurs="0"/>
                <xsd:element ref="ns2:IDMS_EditionNumber"/>
                <xsd:element ref="ns2:IDMS_SJUOwner" minOccurs="0"/>
                <xsd:element ref="ns2:IDMS_Published" minOccurs="0"/>
                <xsd:element ref="ns2:IDMS_DateOfPublication" minOccurs="0"/>
                <xsd:element ref="ns2:IDMS_CommunicationType" minOccurs="0"/>
                <xsd:element ref="ns2:IDMS_DateOfEntryIntoForce" minOccurs="0"/>
                <xsd:element ref="ns2:IDMS_DateOfExpiry" minOccurs="0"/>
                <xsd:element ref="ns2:hdf5398eddc64a9c8c6cebfa56258d72" minOccurs="0"/>
                <xsd:element ref="ns2:TaxCatchAll" minOccurs="0"/>
                <xsd:element ref="ns2:TaxCatchAllLabel" minOccurs="0"/>
                <xsd:element ref="ns2:IDMS_Reference" minOccurs="0"/>
                <xsd:element ref="ns1:_dlc_Exempt" minOccurs="0"/>
                <xsd:element ref="ns1:_dlc_ExpireDateSaved" minOccurs="0"/>
                <xsd:element ref="ns1:_dlc_ExpireDate" minOccurs="0"/>
                <xsd:element ref="ns2:TaxKeywordTaxHTField" minOccurs="0"/>
                <xsd:element ref="ns2:h2b2646b3646492a81ac198cf1bbda1b" minOccurs="0"/>
                <xsd:element ref="ns2:Migrate" minOccurs="0"/>
                <xsd:element ref="ns2:BP" minOccurs="0"/>
                <xsd:element ref="ns2:Topic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2" nillable="true" ma:displayName="Exempt from Policy" ma:description="" ma:hidden="true" ma:internalName="_dlc_Exempt" ma:readOnly="true">
      <xsd:simpleType>
        <xsd:restriction base="dms:Unknown"/>
      </xsd:simpleType>
    </xsd:element>
    <xsd:element name="_dlc_ExpireDateSaved" ma:index="23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2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63619-3844-40e7-9e28-7c36eb199f00" elementFormDefault="qualified">
    <xsd:import namespace="http://schemas.microsoft.com/office/2006/documentManagement/types"/>
    <xsd:import namespace="http://schemas.microsoft.com/office/infopath/2007/PartnerControls"/>
    <xsd:element name="IDMS_Registered" ma:index="2" nillable="true" ma:displayName="Registered" ma:description="Ares Registration" ma:internalName="Registered">
      <xsd:simpleType>
        <xsd:restriction base="dms:Text">
          <xsd:maxLength value="255"/>
        </xsd:restriction>
      </xsd:simpleType>
    </xsd:element>
    <xsd:element name="IDMS_Classification" ma:index="3" ma:displayName="Classification" ma:default="Public" ma:format="Dropdown" ma:internalName="Classification">
      <xsd:simpleType>
        <xsd:restriction base="dms:Choice">
          <xsd:enumeration value="Public"/>
          <xsd:enumeration value="Confidential"/>
          <xsd:enumeration value="SJU Restricted"/>
          <xsd:enumeration value="SESAR Secret"/>
        </xsd:restriction>
      </xsd:simpleType>
    </xsd:element>
    <xsd:element name="IDMS_DocumentStatus" ma:index="4" ma:displayName="Document status" ma:default="Preparatory collaborative" ma:format="Dropdown" ma:internalName="Document_x0020_Status" ma:readOnly="false">
      <xsd:simpleType>
        <xsd:restriction base="dms:Choice">
          <xsd:enumeration value="Preparatory collaborative"/>
          <xsd:enumeration value="Draft"/>
          <xsd:enumeration value="Under review"/>
          <xsd:enumeration value="Approved"/>
          <xsd:enumeration value="Archived"/>
          <xsd:enumeration value="External"/>
        </xsd:restriction>
      </xsd:simpleType>
    </xsd:element>
    <xsd:element name="Archiving_x0020_status" ma:index="5" nillable="true" ma:displayName="Archiving status" ma:default="KnowHow" ma:format="Dropdown" ma:internalName="Archiving_x0020_status">
      <xsd:simpleType>
        <xsd:union memberTypes="dms:Text">
          <xsd:simpleType>
            <xsd:restriction base="dms:Choice">
              <xsd:enumeration value="Archived under ARP"/>
              <xsd:enumeration value="Archived extend ARP"/>
              <xsd:enumeration value="Archived post ARP"/>
              <xsd:enumeration value="Obsolete"/>
              <xsd:enumeration value="KnowHow"/>
            </xsd:restriction>
          </xsd:simpleType>
        </xsd:union>
      </xsd:simpleType>
    </xsd:element>
    <xsd:element name="Admin_x0020_Retention_x0020_Period" ma:index="6" nillable="true" ma:displayName="Admin Retention Period" ma:default="2" ma:format="Dropdown" ma:internalName="Admin_x0020_Retention_x0020_Period">
      <xsd:simpleType>
        <xsd:union memberTypes="dms:Text">
          <xsd:simpleType>
            <xsd:restriction base="dms:Choice">
              <xsd:enumeration value="1"/>
              <xsd:enumeration value="2"/>
              <xsd:enumeration value="3"/>
              <xsd:enumeration value="5"/>
              <xsd:enumeration value="6"/>
              <xsd:enumeration value="7"/>
              <xsd:enumeration value="10"/>
            </xsd:restriction>
          </xsd:simpleType>
        </xsd:union>
      </xsd:simpleType>
    </xsd:element>
    <xsd:element name="IDMS_EditionNumber" ma:index="7" ma:displayName="Edition Number" ma:default="00.01" ma:internalName="Edition_x0020_Number">
      <xsd:simpleType>
        <xsd:restriction base="dms:Text">
          <xsd:maxLength value="5"/>
        </xsd:restriction>
      </xsd:simpleType>
    </xsd:element>
    <xsd:element name="IDMS_SJUOwner" ma:index="8" nillable="true" ma:displayName="SJU Owner" ma:list="UserInfo" ma:SearchPeopleOnly="false" ma:SharePointGroup="0" ma:internalName="SJU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DMS_Published" ma:index="10" nillable="true" ma:displayName="Published Externally" ma:internalName="Published_x0020_Externally">
      <xsd:simpleType>
        <xsd:restriction base="dms:Boolean"/>
      </xsd:simpleType>
    </xsd:element>
    <xsd:element name="IDMS_DateOfPublication" ma:index="11" nillable="true" ma:displayName="Date of External Publication" ma:format="DateOnly" ma:internalName="Date_x0020_of_x0020_External_x0020_Publication">
      <xsd:simpleType>
        <xsd:restriction base="dms:DateTime"/>
      </xsd:simpleType>
    </xsd:element>
    <xsd:element name="IDMS_CommunicationType" ma:index="14" nillable="true" ma:displayName="Communication Type" ma:format="Dropdown" ma:internalName="Communication_x0020_Type">
      <xsd:simpleType>
        <xsd:restriction base="dms:Choice">
          <xsd:enumeration value="Agenda"/>
          <xsd:enumeration value="Brochure"/>
          <xsd:enumeration value="Catalogue"/>
          <xsd:enumeration value="Email"/>
          <xsd:enumeration value="​Information Circular"/>
          <xsd:enumeration value="Letter"/>
          <xsd:enumeration value="Memo"/>
          <xsd:enumeration value="Note to File"/>
          <xsd:enumeration value="Presentation"/>
          <xsd:enumeration value="Press release"/>
          <xsd:enumeration value="Privacy notice"/>
          <xsd:enumeration value="Request"/>
          <xsd:enumeration value="Training"/>
        </xsd:restriction>
      </xsd:simpleType>
    </xsd:element>
    <xsd:element name="IDMS_DateOfEntryIntoForce" ma:index="15" nillable="true" ma:displayName="Date of Entry into Force" ma:format="DateOnly" ma:internalName="Date_x0020_of_x0020_Entry_x0020_into_x0020_Force">
      <xsd:simpleType>
        <xsd:restriction base="dms:DateTime"/>
      </xsd:simpleType>
    </xsd:element>
    <xsd:element name="IDMS_DateOfExpiry" ma:index="16" nillable="true" ma:displayName="Date of Expiry" ma:default="" ma:format="DateOnly" ma:internalName="Date_x0020_of_x0020_Expiry">
      <xsd:simpleType>
        <xsd:restriction base="dms:DateTime"/>
      </xsd:simpleType>
    </xsd:element>
    <xsd:element name="hdf5398eddc64a9c8c6cebfa56258d72" ma:index="17" nillable="true" ma:taxonomy="true" ma:internalName="hdf5398eddc64a9c8c6cebfa56258d72" ma:taxonomyFieldName="Meeting_x002F_Event_x0020_Reference" ma:displayName="Meeting/Event Reference" ma:fieldId="{1df5398e-ddc6-4a9c-8c6c-ebfa56258d72}" ma:sspId="6c837f22-4de4-4b3d-a3b5-a93a88f66867" ma:termSetId="5f459ac6-f551-4932-beea-fcb080fd1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f9fc73c7-2f9c-4d7c-8fcd-dd056cd36a3d}" ma:internalName="TaxCatchAll" ma:showField="CatchAllData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hidden="true" ma:list="{f9fc73c7-2f9c-4d7c-8fcd-dd056cd36a3d}" ma:internalName="TaxCatchAllLabel" ma:readOnly="true" ma:showField="CatchAllDataLabel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MS_Reference" ma:index="21" nillable="true" ma:displayName="Reference" ma:internalName="Reference">
      <xsd:simpleType>
        <xsd:restriction base="dms:Text"/>
      </xsd:simpleType>
    </xsd:element>
    <xsd:element name="TaxKeywordTaxHTField" ma:index="25" nillable="true" ma:taxonomy="true" ma:internalName="TaxKeywordTaxHTField" ma:taxonomyFieldName="TaxKeyword" ma:displayName="Enterprise Keywords" ma:fieldId="{23f27201-bee3-471e-b2e7-b64fd8b7ca38}" ma:taxonomyMulti="true" ma:sspId="6c837f22-4de4-4b3d-a3b5-a93a88f6686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h2b2646b3646492a81ac198cf1bbda1b" ma:index="27" nillable="true" ma:taxonomy="true" ma:internalName="h2b2646b3646492a81ac198cf1bbda1b" ma:taxonomyFieldName="Contract_x0020_Reference" ma:displayName="Contract Reference" ma:default="" ma:fieldId="{12b2646b-3646-492a-81ac-198cf1bbda1b}" ma:sspId="6c837f22-4de4-4b3d-a3b5-a93a88f66867" ma:termSetId="f8bdab08-702d-44c2-ad76-3beb6b0482bb" ma:anchorId="1c525677-fd05-40f3-8655-f34ef5b571c0" ma:open="false" ma:isKeyword="false">
      <xsd:complexType>
        <xsd:sequence>
          <xsd:element ref="pc:Terms" minOccurs="0" maxOccurs="1"/>
        </xsd:sequence>
      </xsd:complexType>
    </xsd:element>
    <xsd:element name="Migrate" ma:index="32" nillable="true" ma:displayName="Migrate" ma:default="0" ma:internalName="Migrate">
      <xsd:simpleType>
        <xsd:restriction base="dms:Boolean"/>
      </xsd:simpleType>
    </xsd:element>
    <xsd:element name="BP" ma:index="33" nillable="true" ma:displayName="BP" ma:format="Dropdown" ma:internalName="BP">
      <xsd:simpleType>
        <xsd:restriction base="dms:Choice">
          <xsd:enumeration value="Corporate Management"/>
          <xsd:enumeration value="Corporate Reporting"/>
          <xsd:enumeration value="Data Protection"/>
          <xsd:enumeration value="Organisation &amp; Co-ordination Call"/>
          <xsd:enumeration value="Extended Release Strategy Monitoring"/>
          <xsd:enumeration value="Facilitate Market Uptake"/>
          <xsd:enumeration value="Facility &amp; Corporate Support"/>
          <xsd:enumeration value="HR Management"/>
          <xsd:enumeration value="ICT Management"/>
          <xsd:enumeration value="Information &amp; Cyber Security"/>
          <xsd:enumeration value="Institutional  Governance"/>
          <xsd:enumeration value="Internal Audit Management"/>
          <xsd:enumeration value="Legal Management"/>
          <xsd:enumeration value="Maintain Bi-Annual Work Programme"/>
          <xsd:enumeration value="Maintain MP"/>
          <xsd:enumeration value="Org &amp; Coordination Call Activities"/>
          <xsd:enumeration value="Physical Security"/>
          <xsd:enumeration value="Procurement &amp; Contract  Management"/>
          <xsd:enumeration value="Project Audit Management"/>
          <xsd:enumeration value="Quality and Info Management"/>
          <xsd:enumeration value="Risk &amp; Control Framework"/>
          <xsd:enumeration value="Stakeholders, Comm &amp; Events Management"/>
          <xsd:enumeration value="Strategic Deployment Monitoring"/>
          <xsd:enumeration value="Strategic Development Monitoring"/>
        </xsd:restriction>
      </xsd:simpleType>
    </xsd:element>
    <xsd:element name="Topic" ma:index="34" nillable="true" ma:displayName="Topic" ma:internalName="Topi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79b8e-d7b4-4617-984b-be182108d5a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67957-B5BB-40A7-9D78-04EE92DE7781}">
  <ds:schemaRefs>
    <ds:schemaRef ds:uri="2ec63619-3844-40e7-9e28-7c36eb199f00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9b379b8e-d7b4-4617-984b-be182108d5a0"/>
    <ds:schemaRef ds:uri="http://schemas.microsoft.com/sharepoint/v3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183E0D0-16BF-4FDA-B07D-F768112BB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637EE9-D0B4-4FBB-9190-4AB802E9D54E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470B8CB1-FC78-494E-B077-B96F80B066B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03527C6-0986-48BC-AFE0-0D1BD7AE2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ec63619-3844-40e7-9e28-7c36eb199f00"/>
    <ds:schemaRef ds:uri="9b379b8e-d7b4-4617-984b-be182108d5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B40D1839-D0C8-46DC-B90A-08B3491AC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</Template>
  <TotalTime>84</TotalTime>
  <Pages>5</Pages>
  <Words>404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SJU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 Crecco</dc:creator>
  <cp:keywords/>
  <cp:lastModifiedBy>Edita Barauskaite</cp:lastModifiedBy>
  <cp:revision>18</cp:revision>
  <cp:lastPrinted>2019-05-14T10:30:00Z</cp:lastPrinted>
  <dcterms:created xsi:type="dcterms:W3CDTF">2026-03-20T08:12:00Z</dcterms:created>
  <dcterms:modified xsi:type="dcterms:W3CDTF">2026-04-24T13:58:00Z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0x01010046A7623DD5BCC7448A0CB275D0ABF4C40100D37DB9E38267A74BAA705E2F8026F177</vt:lpwstr>
  </property>
  <property fmtid="{D5CDD505-2E9C-101B-9397-08002B2CF9AE}" pid="3" name="Process Domain">
    <vt:lpwstr>138;#X - General|25469d63-b72d-477a-81bb-3bc7564a9b66</vt:lpwstr>
  </property>
  <property fmtid="{D5CDD505-2E9C-101B-9397-08002B2CF9AE}" pid="4" name="_dlc_policyId">
    <vt:lpwstr>0x01010046A7623DD5BCC7448A0CB275D0ABF4C4|-873455637</vt:lpwstr>
  </property>
  <property fmtid="{D5CDD505-2E9C-101B-9397-08002B2CF9AE}" pid="5" name="ItemRetentionFormula">
    <vt:lpwstr>&lt;formula id="Microsoft.Office.RecordsManagement.PolicyFeatures.Expiration.Formula.BuiltIn"&gt;&lt;number&gt;5&lt;/number&gt;&lt;property&gt;Modified&lt;/property&gt;&lt;period&gt;years&lt;/period&gt;&lt;/formula&gt;</vt:lpwstr>
  </property>
  <property fmtid="{D5CDD505-2E9C-101B-9397-08002B2CF9AE}" pid="6" name="Meeting/Event Reference">
    <vt:lpwstr/>
  </property>
  <property fmtid="{D5CDD505-2E9C-101B-9397-08002B2CF9AE}" pid="7" name="hffb6e430afe4e028d49de44726b77b1">
    <vt:lpwstr>X - General|25469d63-b72d-477a-81bb-3bc7564a9b66</vt:lpwstr>
  </property>
  <property fmtid="{D5CDD505-2E9C-101B-9397-08002B2CF9AE}" pid="8" name="TaxKeyword">
    <vt:lpwstr/>
  </property>
  <property fmtid="{D5CDD505-2E9C-101B-9397-08002B2CF9AE}" pid="9" name="Contract Reference">
    <vt:lpwstr/>
  </property>
  <property fmtid="{D5CDD505-2E9C-101B-9397-08002B2CF9AE}" pid="10" name="Counterpart">
    <vt:lpwstr/>
  </property>
  <property fmtid="{D5CDD505-2E9C-101B-9397-08002B2CF9AE}" pid="11" name="k188c68295da49f8b8aaba89b0428a25">
    <vt:lpwstr/>
  </property>
  <property fmtid="{D5CDD505-2E9C-101B-9397-08002B2CF9AE}" pid="12" name="k225c6f7973d4da68f27e9ecf639bfd5">
    <vt:lpwstr/>
  </property>
  <property fmtid="{D5CDD505-2E9C-101B-9397-08002B2CF9AE}" pid="13" name="Contract Type">
    <vt:lpwstr/>
  </property>
</Properties>
</file>